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-Accent2"/>
        <w:tblpPr w:leftFromText="180" w:rightFromText="180" w:tblpY="-450"/>
        <w:tblW w:w="4918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830"/>
        <w:gridCol w:w="7550"/>
      </w:tblGrid>
      <w:tr w:rsidR="006C1DCF" w:rsidTr="006C1D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pct"/>
            <w:shd w:val="clear" w:color="auto" w:fill="0083B2" w:themeFill="accent3" w:themeFillShade="80"/>
          </w:tcPr>
          <w:p w:rsidR="006C1DCF" w:rsidRDefault="006C1DCF" w:rsidP="006C1DCF">
            <w:pPr>
              <w:pStyle w:val="Month"/>
            </w:pPr>
            <w:r w:rsidRPr="006C1DCF">
              <w:fldChar w:fldCharType="begin"/>
            </w:r>
            <w:r w:rsidRPr="006C1DCF">
              <w:instrText xml:space="preserve"> DOCVARIABLE  MonthStart \@ MMMM \* MERGEFORMAT </w:instrText>
            </w:r>
            <w:r w:rsidRPr="006C1DCF">
              <w:fldChar w:fldCharType="separate"/>
            </w:r>
            <w:r w:rsidRPr="006C1DCF">
              <w:t>September</w:t>
            </w:r>
            <w:r w:rsidRPr="006C1DCF">
              <w:fldChar w:fldCharType="end"/>
            </w:r>
          </w:p>
          <w:p w:rsidR="0022116E" w:rsidRPr="0022116E" w:rsidRDefault="0022116E" w:rsidP="006C1DCF">
            <w:pPr>
              <w:pStyle w:val="Mon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Little Disciples</w:t>
            </w:r>
          </w:p>
        </w:tc>
        <w:tc>
          <w:tcPr>
            <w:tcW w:w="2589" w:type="pct"/>
            <w:shd w:val="clear" w:color="auto" w:fill="0083B2" w:themeFill="accent3" w:themeFillShade="80"/>
          </w:tcPr>
          <w:p w:rsidR="006C1DCF" w:rsidRDefault="006C1DCF" w:rsidP="006C1D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9729D7D" wp14:editId="7D10976D">
                  <wp:extent cx="4638675" cy="1826895"/>
                  <wp:effectExtent l="0" t="0" r="9525" b="1905"/>
                  <wp:docPr id="2" name="Picture 2" descr="https://irp-cdn.multiscreensite.com/ca43f1ef/dms3rep/multi/In+the+Footsteps+of+Jesus+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p-cdn.multiscreensite.com/ca43f1ef/dms3rep/multi/In+the+Footsteps+of+Jesus+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308" cy="184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2F6E35" w:rsidTr="00F42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5CDCE11CB6254B03ABF5332F35B249A5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  <w:shd w:val="clear" w:color="auto" w:fill="FFFFCC" w:themeFill="accent6" w:themeFillTint="33"/>
              </w:tcPr>
              <w:p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  <w:shd w:val="clear" w:color="auto" w:fill="FFFFCC" w:themeFill="accent6" w:themeFillTint="33"/>
          </w:tcPr>
          <w:p w:rsidR="002F6E35" w:rsidRDefault="00B83DFC">
            <w:pPr>
              <w:pStyle w:val="Days"/>
            </w:pPr>
            <w:sdt>
              <w:sdtPr>
                <w:id w:val="8650153"/>
                <w:placeholder>
                  <w:docPart w:val="505110F19E2048238E8BCCD9B019C2B6"/>
                </w:placeholder>
                <w:temporary/>
                <w:showingPlcHdr/>
                <w15:appearance w15:val="hidden"/>
              </w:sdtPr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  <w:shd w:val="clear" w:color="auto" w:fill="FFFFCC" w:themeFill="accent6" w:themeFillTint="33"/>
          </w:tcPr>
          <w:p w:rsidR="002F6E35" w:rsidRDefault="00B83DFC">
            <w:pPr>
              <w:pStyle w:val="Days"/>
            </w:pPr>
            <w:sdt>
              <w:sdtPr>
                <w:id w:val="-1517691135"/>
                <w:placeholder>
                  <w:docPart w:val="3FB01AF717F1439FA7F48CBE482D0DBA"/>
                </w:placeholder>
                <w:temporary/>
                <w:showingPlcHdr/>
                <w15:appearance w15:val="hidden"/>
              </w:sdtPr>
              <w:sdtContent>
                <w:r w:rsidR="009035F5">
                  <w:t>Tuesday</w:t>
                </w:r>
              </w:sdtContent>
            </w:sdt>
          </w:p>
        </w:tc>
        <w:tc>
          <w:tcPr>
            <w:tcW w:w="2198" w:type="dxa"/>
            <w:shd w:val="clear" w:color="auto" w:fill="FFFFCC" w:themeFill="accent6" w:themeFillTint="33"/>
          </w:tcPr>
          <w:p w:rsidR="002F6E35" w:rsidRDefault="00B83DFC">
            <w:pPr>
              <w:pStyle w:val="Days"/>
            </w:pPr>
            <w:sdt>
              <w:sdtPr>
                <w:id w:val="-1684429625"/>
                <w:placeholder>
                  <w:docPart w:val="C7D0C98EA40E419DB0B3184825B2AFC9"/>
                </w:placeholder>
                <w:temporary/>
                <w:showingPlcHdr/>
                <w15:appearance w15:val="hidden"/>
              </w:sdtPr>
              <w:sdtContent>
                <w:r w:rsidR="009035F5">
                  <w:t>Wednesday</w:t>
                </w:r>
              </w:sdtContent>
            </w:sdt>
          </w:p>
        </w:tc>
        <w:tc>
          <w:tcPr>
            <w:tcW w:w="1912" w:type="dxa"/>
            <w:shd w:val="clear" w:color="auto" w:fill="FFFFCC" w:themeFill="accent6" w:themeFillTint="33"/>
          </w:tcPr>
          <w:p w:rsidR="002F6E35" w:rsidRDefault="00B83DFC">
            <w:pPr>
              <w:pStyle w:val="Days"/>
            </w:pPr>
            <w:sdt>
              <w:sdtPr>
                <w:id w:val="-1188375605"/>
                <w:placeholder>
                  <w:docPart w:val="46AC3143572B44C89D47EE72CB90E70C"/>
                </w:placeholder>
                <w:temporary/>
                <w:showingPlcHdr/>
                <w15:appearance w15:val="hidden"/>
              </w:sdtPr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  <w:shd w:val="clear" w:color="auto" w:fill="FFFFCC" w:themeFill="accent6" w:themeFillTint="33"/>
          </w:tcPr>
          <w:p w:rsidR="002F6E35" w:rsidRDefault="00B83DFC">
            <w:pPr>
              <w:pStyle w:val="Days"/>
            </w:pPr>
            <w:sdt>
              <w:sdtPr>
                <w:id w:val="1991825489"/>
                <w:placeholder>
                  <w:docPart w:val="502AE3FE0F8B47E9A78978DEE8E3264F"/>
                </w:placeholder>
                <w:temporary/>
                <w:showingPlcHdr/>
                <w15:appearance w15:val="hidden"/>
              </w:sdtPr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  <w:shd w:val="clear" w:color="auto" w:fill="FFFFCC" w:themeFill="accent6" w:themeFillTint="33"/>
          </w:tcPr>
          <w:p w:rsidR="002F6E35" w:rsidRDefault="00B83DFC">
            <w:pPr>
              <w:pStyle w:val="Days"/>
            </w:pPr>
            <w:sdt>
              <w:sdtPr>
                <w:id w:val="115736794"/>
                <w:placeholder>
                  <w:docPart w:val="FF786FE6A1A144318FB4C3397EB2F05A"/>
                </w:placeholder>
                <w:temporary/>
                <w:showingPlcHdr/>
                <w15:appearance w15:val="hidden"/>
              </w:sdtPr>
              <w:sdtContent>
                <w:r w:rsidR="009035F5">
                  <w:t>Saturday</w:t>
                </w:r>
              </w:sdtContent>
            </w:sdt>
          </w:p>
        </w:tc>
      </w:tr>
      <w:tr w:rsidR="002F6E35" w:rsidTr="006C1DCF">
        <w:tc>
          <w:tcPr>
            <w:tcW w:w="2054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D3B75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D3B75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2D3B7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D3B75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2D3B7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A21C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2F6E35" w:rsidRPr="006C1DCF" w:rsidRDefault="00774591">
            <w:pPr>
              <w:pStyle w:val="Dates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August 30</w:t>
            </w:r>
            <w:r w:rsidR="009035F5" w:rsidRPr="006C1DCF">
              <w:rPr>
                <w:rFonts w:asciiTheme="majorHAnsi" w:hAnsiTheme="majorHAnsi"/>
              </w:rPr>
              <w:fldChar w:fldCharType="begin"/>
            </w:r>
            <w:r w:rsidR="009035F5" w:rsidRPr="006C1DCF">
              <w:rPr>
                <w:rFonts w:asciiTheme="majorHAnsi" w:hAnsiTheme="majorHAnsi"/>
              </w:rPr>
              <w:instrText xml:space="preserve"> IF </w:instrText>
            </w:r>
            <w:r w:rsidR="009035F5" w:rsidRPr="006C1DCF">
              <w:rPr>
                <w:rFonts w:asciiTheme="majorHAnsi" w:hAnsiTheme="majorHAnsi"/>
              </w:rPr>
              <w:fldChar w:fldCharType="begin"/>
            </w:r>
            <w:r w:rsidR="009035F5" w:rsidRPr="006C1DCF">
              <w:rPr>
                <w:rFonts w:asciiTheme="majorHAnsi" w:hAnsiTheme="majorHAnsi"/>
              </w:rPr>
              <w:instrText xml:space="preserve"> DocVariable MonthStart \@ dddd </w:instrText>
            </w:r>
            <w:r w:rsidR="009035F5" w:rsidRPr="006C1DCF">
              <w:rPr>
                <w:rFonts w:asciiTheme="majorHAnsi" w:hAnsiTheme="majorHAnsi"/>
              </w:rPr>
              <w:fldChar w:fldCharType="separate"/>
            </w:r>
            <w:r w:rsidR="002D3B75" w:rsidRPr="006C1DCF">
              <w:rPr>
                <w:rFonts w:asciiTheme="majorHAnsi" w:hAnsiTheme="majorHAnsi"/>
              </w:rPr>
              <w:instrText>Friday</w:instrText>
            </w:r>
            <w:r w:rsidR="009035F5" w:rsidRPr="006C1DCF">
              <w:rPr>
                <w:rFonts w:asciiTheme="majorHAnsi" w:hAnsiTheme="majorHAnsi"/>
              </w:rPr>
              <w:fldChar w:fldCharType="end"/>
            </w:r>
            <w:r w:rsidR="009035F5" w:rsidRPr="006C1DCF">
              <w:rPr>
                <w:rFonts w:asciiTheme="majorHAnsi" w:hAnsiTheme="majorHAnsi"/>
              </w:rPr>
              <w:instrText xml:space="preserve"> = "Wednesday" 1 </w:instrText>
            </w:r>
            <w:r w:rsidR="009035F5" w:rsidRPr="006C1DCF">
              <w:rPr>
                <w:rFonts w:asciiTheme="majorHAnsi" w:hAnsiTheme="majorHAnsi"/>
              </w:rPr>
              <w:fldChar w:fldCharType="begin"/>
            </w:r>
            <w:r w:rsidR="009035F5" w:rsidRPr="006C1DCF">
              <w:rPr>
                <w:rFonts w:asciiTheme="majorHAnsi" w:hAnsiTheme="majorHAnsi"/>
              </w:rPr>
              <w:instrText xml:space="preserve"> IF </w:instrText>
            </w:r>
            <w:r w:rsidR="009035F5" w:rsidRPr="006C1DCF">
              <w:rPr>
                <w:rFonts w:asciiTheme="majorHAnsi" w:hAnsiTheme="majorHAnsi"/>
              </w:rPr>
              <w:fldChar w:fldCharType="begin"/>
            </w:r>
            <w:r w:rsidR="009035F5" w:rsidRPr="006C1DCF">
              <w:rPr>
                <w:rFonts w:asciiTheme="majorHAnsi" w:hAnsiTheme="majorHAnsi"/>
              </w:rPr>
              <w:instrText xml:space="preserve"> =C2 </w:instrText>
            </w:r>
            <w:r w:rsidR="009035F5" w:rsidRPr="006C1DCF">
              <w:rPr>
                <w:rFonts w:asciiTheme="majorHAnsi" w:hAnsiTheme="majorHAnsi"/>
              </w:rPr>
              <w:fldChar w:fldCharType="separate"/>
            </w:r>
            <w:r w:rsidR="002D3B75" w:rsidRPr="006C1DCF">
              <w:rPr>
                <w:rFonts w:asciiTheme="majorHAnsi" w:hAnsiTheme="majorHAnsi"/>
                <w:noProof/>
              </w:rPr>
              <w:instrText>0</w:instrText>
            </w:r>
            <w:r w:rsidR="009035F5" w:rsidRPr="006C1DCF">
              <w:rPr>
                <w:rFonts w:asciiTheme="majorHAnsi" w:hAnsiTheme="majorHAnsi"/>
              </w:rPr>
              <w:fldChar w:fldCharType="end"/>
            </w:r>
            <w:r w:rsidR="009035F5" w:rsidRPr="006C1DCF">
              <w:rPr>
                <w:rFonts w:asciiTheme="majorHAnsi" w:hAnsiTheme="majorHAnsi"/>
              </w:rPr>
              <w:instrText xml:space="preserve"> &lt;&gt; 0 </w:instrText>
            </w:r>
            <w:r w:rsidR="009035F5" w:rsidRPr="006C1DCF">
              <w:rPr>
                <w:rFonts w:asciiTheme="majorHAnsi" w:hAnsiTheme="majorHAnsi"/>
              </w:rPr>
              <w:fldChar w:fldCharType="begin"/>
            </w:r>
            <w:r w:rsidR="009035F5" w:rsidRPr="006C1DCF">
              <w:rPr>
                <w:rFonts w:asciiTheme="majorHAnsi" w:hAnsiTheme="majorHAnsi"/>
              </w:rPr>
              <w:instrText xml:space="preserve"> =C2+1 </w:instrText>
            </w:r>
            <w:r w:rsidR="009035F5" w:rsidRPr="006C1DCF">
              <w:rPr>
                <w:rFonts w:asciiTheme="majorHAnsi" w:hAnsiTheme="majorHAnsi"/>
              </w:rPr>
              <w:fldChar w:fldCharType="separate"/>
            </w:r>
            <w:r w:rsidR="007A49F2" w:rsidRPr="006C1DCF">
              <w:rPr>
                <w:rFonts w:asciiTheme="majorHAnsi" w:hAnsiTheme="majorHAnsi"/>
                <w:noProof/>
              </w:rPr>
              <w:instrText>2</w:instrText>
            </w:r>
            <w:r w:rsidR="009035F5" w:rsidRPr="006C1DCF">
              <w:rPr>
                <w:rFonts w:asciiTheme="majorHAnsi" w:hAnsiTheme="majorHAnsi"/>
              </w:rPr>
              <w:fldChar w:fldCharType="end"/>
            </w:r>
            <w:r w:rsidR="009035F5" w:rsidRPr="006C1DCF">
              <w:rPr>
                <w:rFonts w:asciiTheme="majorHAnsi" w:hAnsiTheme="majorHAnsi"/>
              </w:rPr>
              <w:instrText xml:space="preserve"> "" </w:instrText>
            </w:r>
            <w:r w:rsidR="009035F5" w:rsidRPr="006C1DCF">
              <w:rPr>
                <w:rFonts w:asciiTheme="majorHAnsi" w:hAnsiTheme="majorHAnsi"/>
              </w:rPr>
              <w:fldChar w:fldCharType="end"/>
            </w:r>
            <w:r w:rsidR="009035F5" w:rsidRPr="006C1DCF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D3B75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2D3B7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55798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Pr="00774591" w:rsidRDefault="00774591">
            <w:pPr>
              <w:pStyle w:val="Dates"/>
              <w:rPr>
                <w:rFonts w:asciiTheme="majorHAnsi" w:hAnsiTheme="majorHAnsi"/>
              </w:rPr>
            </w:pPr>
            <w:r w:rsidRPr="00774591">
              <w:rPr>
                <w:rFonts w:asciiTheme="majorHAnsi" w:hAnsiTheme="majorHAnsi"/>
              </w:rPr>
              <w:t xml:space="preserve">September </w:t>
            </w:r>
            <w:r w:rsidR="009035F5" w:rsidRPr="00774591">
              <w:rPr>
                <w:rFonts w:asciiTheme="majorHAnsi" w:hAnsiTheme="majorHAnsi"/>
              </w:rPr>
              <w:fldChar w:fldCharType="begin"/>
            </w:r>
            <w:r w:rsidR="009035F5" w:rsidRPr="00774591">
              <w:rPr>
                <w:rFonts w:asciiTheme="majorHAnsi" w:hAnsiTheme="majorHAnsi"/>
              </w:rPr>
              <w:instrText xml:space="preserve"> IF </w:instrText>
            </w:r>
            <w:r w:rsidR="009035F5" w:rsidRPr="00774591">
              <w:rPr>
                <w:rFonts w:asciiTheme="majorHAnsi" w:hAnsiTheme="majorHAnsi"/>
              </w:rPr>
              <w:fldChar w:fldCharType="begin"/>
            </w:r>
            <w:r w:rsidR="009035F5" w:rsidRPr="00774591">
              <w:rPr>
                <w:rFonts w:asciiTheme="majorHAnsi" w:hAnsiTheme="majorHAnsi"/>
              </w:rPr>
              <w:instrText xml:space="preserve"> DocVariable MonthStart \@ dddd </w:instrText>
            </w:r>
            <w:r w:rsidR="009035F5" w:rsidRPr="00774591">
              <w:rPr>
                <w:rFonts w:asciiTheme="majorHAnsi" w:hAnsiTheme="majorHAnsi"/>
              </w:rPr>
              <w:fldChar w:fldCharType="separate"/>
            </w:r>
            <w:r w:rsidR="002D3B75" w:rsidRPr="00774591">
              <w:rPr>
                <w:rFonts w:asciiTheme="majorHAnsi" w:hAnsiTheme="majorHAnsi"/>
              </w:rPr>
              <w:instrText>Friday</w:instrText>
            </w:r>
            <w:r w:rsidR="009035F5" w:rsidRPr="00774591">
              <w:rPr>
                <w:rFonts w:asciiTheme="majorHAnsi" w:hAnsiTheme="majorHAnsi"/>
              </w:rPr>
              <w:fldChar w:fldCharType="end"/>
            </w:r>
            <w:r w:rsidR="009035F5" w:rsidRPr="00774591">
              <w:rPr>
                <w:rFonts w:asciiTheme="majorHAnsi" w:hAnsiTheme="majorHAnsi"/>
              </w:rPr>
              <w:instrText xml:space="preserve"> = "Friday" 1 </w:instrText>
            </w:r>
            <w:r w:rsidR="009035F5" w:rsidRPr="00774591">
              <w:rPr>
                <w:rFonts w:asciiTheme="majorHAnsi" w:hAnsiTheme="majorHAnsi"/>
              </w:rPr>
              <w:fldChar w:fldCharType="begin"/>
            </w:r>
            <w:r w:rsidR="009035F5" w:rsidRPr="00774591">
              <w:rPr>
                <w:rFonts w:asciiTheme="majorHAnsi" w:hAnsiTheme="majorHAnsi"/>
              </w:rPr>
              <w:instrText xml:space="preserve"> IF </w:instrText>
            </w:r>
            <w:r w:rsidR="009035F5" w:rsidRPr="00774591">
              <w:rPr>
                <w:rFonts w:asciiTheme="majorHAnsi" w:hAnsiTheme="majorHAnsi"/>
              </w:rPr>
              <w:fldChar w:fldCharType="begin"/>
            </w:r>
            <w:r w:rsidR="009035F5" w:rsidRPr="00774591">
              <w:rPr>
                <w:rFonts w:asciiTheme="majorHAnsi" w:hAnsiTheme="majorHAnsi"/>
              </w:rPr>
              <w:instrText xml:space="preserve"> =E2 </w:instrText>
            </w:r>
            <w:r w:rsidR="009035F5" w:rsidRPr="00774591">
              <w:rPr>
                <w:rFonts w:asciiTheme="majorHAnsi" w:hAnsiTheme="majorHAnsi"/>
              </w:rPr>
              <w:fldChar w:fldCharType="separate"/>
            </w:r>
            <w:r w:rsidR="00557989" w:rsidRPr="00774591">
              <w:rPr>
                <w:rFonts w:asciiTheme="majorHAnsi" w:hAnsiTheme="majorHAnsi"/>
                <w:noProof/>
              </w:rPr>
              <w:instrText>2</w:instrText>
            </w:r>
            <w:r w:rsidR="009035F5" w:rsidRPr="00774591">
              <w:rPr>
                <w:rFonts w:asciiTheme="majorHAnsi" w:hAnsiTheme="majorHAnsi"/>
              </w:rPr>
              <w:fldChar w:fldCharType="end"/>
            </w:r>
            <w:r w:rsidR="009035F5" w:rsidRPr="00774591">
              <w:rPr>
                <w:rFonts w:asciiTheme="majorHAnsi" w:hAnsiTheme="majorHAnsi"/>
              </w:rPr>
              <w:instrText xml:space="preserve"> &lt;&gt; 0 </w:instrText>
            </w:r>
            <w:r w:rsidR="009035F5" w:rsidRPr="00774591">
              <w:rPr>
                <w:rFonts w:asciiTheme="majorHAnsi" w:hAnsiTheme="majorHAnsi"/>
              </w:rPr>
              <w:fldChar w:fldCharType="begin"/>
            </w:r>
            <w:r w:rsidR="009035F5" w:rsidRPr="00774591">
              <w:rPr>
                <w:rFonts w:asciiTheme="majorHAnsi" w:hAnsiTheme="majorHAnsi"/>
              </w:rPr>
              <w:instrText xml:space="preserve"> =E2+1 </w:instrText>
            </w:r>
            <w:r w:rsidR="009035F5" w:rsidRPr="00774591">
              <w:rPr>
                <w:rFonts w:asciiTheme="majorHAnsi" w:hAnsiTheme="majorHAnsi"/>
              </w:rPr>
              <w:fldChar w:fldCharType="separate"/>
            </w:r>
            <w:r w:rsidR="00557989" w:rsidRPr="00774591">
              <w:rPr>
                <w:rFonts w:asciiTheme="majorHAnsi" w:hAnsiTheme="majorHAnsi"/>
                <w:noProof/>
              </w:rPr>
              <w:instrText>3</w:instrText>
            </w:r>
            <w:r w:rsidR="009035F5" w:rsidRPr="00774591">
              <w:rPr>
                <w:rFonts w:asciiTheme="majorHAnsi" w:hAnsiTheme="majorHAnsi"/>
              </w:rPr>
              <w:fldChar w:fldCharType="end"/>
            </w:r>
            <w:r w:rsidR="009035F5" w:rsidRPr="00774591">
              <w:rPr>
                <w:rFonts w:asciiTheme="majorHAnsi" w:hAnsiTheme="majorHAnsi"/>
              </w:rPr>
              <w:instrText xml:space="preserve"> "" </w:instrText>
            </w:r>
            <w:r w:rsidR="009035F5" w:rsidRPr="00774591">
              <w:rPr>
                <w:rFonts w:asciiTheme="majorHAnsi" w:hAnsiTheme="majorHAnsi"/>
              </w:rPr>
              <w:fldChar w:fldCharType="separate"/>
            </w:r>
            <w:r w:rsidR="002D3B75" w:rsidRPr="00774591">
              <w:rPr>
                <w:rFonts w:asciiTheme="majorHAnsi" w:hAnsiTheme="majorHAnsi"/>
                <w:noProof/>
              </w:rPr>
              <w:instrText>3</w:instrText>
            </w:r>
            <w:r w:rsidR="009035F5" w:rsidRPr="00774591">
              <w:rPr>
                <w:rFonts w:asciiTheme="majorHAnsi" w:hAnsiTheme="majorHAnsi"/>
              </w:rPr>
              <w:fldChar w:fldCharType="end"/>
            </w:r>
            <w:r w:rsidR="009035F5" w:rsidRPr="00774591">
              <w:rPr>
                <w:rFonts w:asciiTheme="majorHAnsi" w:hAnsiTheme="majorHAnsi"/>
              </w:rPr>
              <w:fldChar w:fldCharType="separate"/>
            </w:r>
            <w:r w:rsidR="002D3B75" w:rsidRPr="00774591">
              <w:rPr>
                <w:rFonts w:asciiTheme="majorHAnsi" w:hAnsiTheme="majorHAnsi"/>
                <w:noProof/>
              </w:rPr>
              <w:t>1</w:t>
            </w:r>
            <w:r w:rsidR="009035F5" w:rsidRPr="00774591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D3B75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2D3B75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D3B7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2</w:t>
            </w:r>
            <w:r>
              <w:fldChar w:fldCharType="end"/>
            </w:r>
          </w:p>
        </w:tc>
      </w:tr>
      <w:tr w:rsidR="002F6E35" w:rsidTr="006C1DCF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010734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0027971" wp14:editId="69F9B1C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19685</wp:posOffset>
                  </wp:positionV>
                  <wp:extent cx="1205230" cy="704850"/>
                  <wp:effectExtent l="133350" t="133350" r="128270" b="133350"/>
                  <wp:wrapNone/>
                  <wp:docPr id="3" name="Picture 3" descr="Jesus fish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sus fish 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78" t="83327" r="3981" b="5041"/>
                          <a:stretch/>
                        </pic:blipFill>
                        <pic:spPr bwMode="auto">
                          <a:xfrm>
                            <a:off x="0" y="0"/>
                            <a:ext cx="12052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ysClr val="window" lastClr="FFFFFF"/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2D3B75" w:rsidRPr="00A9746C" w:rsidRDefault="002D3B75" w:rsidP="00A9746C">
            <w:pPr>
              <w:rPr>
                <w:rFonts w:asciiTheme="majorHAnsi" w:hAnsiTheme="majorHAnsi"/>
                <w:color w:val="3333FF"/>
              </w:rPr>
            </w:pPr>
            <w:r w:rsidRPr="00A9746C">
              <w:rPr>
                <w:rFonts w:asciiTheme="majorHAnsi" w:hAnsiTheme="majorHAnsi"/>
                <w:color w:val="3333FF"/>
              </w:rPr>
              <w:t>Families</w:t>
            </w:r>
            <w:r w:rsidR="001A4208" w:rsidRPr="00A9746C">
              <w:rPr>
                <w:rFonts w:asciiTheme="majorHAnsi" w:hAnsiTheme="majorHAnsi"/>
                <w:color w:val="3333FF"/>
              </w:rPr>
              <w:t xml:space="preserve">    </w:t>
            </w:r>
            <w:r w:rsidRPr="00A9746C">
              <w:rPr>
                <w:rFonts w:asciiTheme="majorHAnsi" w:hAnsiTheme="majorHAnsi"/>
                <w:color w:val="3333FF"/>
              </w:rPr>
              <w:t xml:space="preserve"> 5:45-6:45</w:t>
            </w:r>
          </w:p>
          <w:p w:rsidR="002D3B75" w:rsidRPr="00A9746C" w:rsidRDefault="002D3B75" w:rsidP="00A9746C">
            <w:pPr>
              <w:rPr>
                <w:rFonts w:asciiTheme="majorHAnsi" w:hAnsiTheme="majorHAnsi"/>
                <w:color w:val="3333FF"/>
              </w:rPr>
            </w:pPr>
            <w:r w:rsidRPr="00A9746C">
              <w:rPr>
                <w:rFonts w:asciiTheme="majorHAnsi" w:hAnsiTheme="majorHAnsi"/>
                <w:color w:val="3333FF"/>
              </w:rPr>
              <w:t>Bingo Sign up night</w:t>
            </w:r>
          </w:p>
          <w:p w:rsidR="006C1DCF" w:rsidRPr="006C1DCF" w:rsidRDefault="006C1DCF">
            <w:pPr>
              <w:rPr>
                <w:rFonts w:asciiTheme="majorHAnsi" w:hAnsiTheme="majorHAnsi"/>
              </w:rPr>
            </w:pPr>
          </w:p>
          <w:p w:rsidR="00047784" w:rsidRPr="006C1DCF" w:rsidRDefault="00047784">
            <w:r w:rsidRPr="006C1DCF">
              <w:t>Sloppy joes &amp; tator tots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774591" w:rsidRDefault="00774591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B24FA74" wp14:editId="44A8F69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21590</wp:posOffset>
                  </wp:positionV>
                  <wp:extent cx="847725" cy="788877"/>
                  <wp:effectExtent l="0" t="0" r="0" b="0"/>
                  <wp:wrapNone/>
                  <wp:docPr id="4" name="Picture 4" descr="https://emonewsdm.com/wp-content/uploads/2020/03/20200304_16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monewsdm.com/wp-content/uploads/2020/03/20200304_16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6C1DCF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2D3B75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2D3B75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D3B75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2D3B75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D3B75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2D3B75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D3B75">
              <w:rPr>
                <w:noProof/>
              </w:rPr>
              <w:t>9</w:t>
            </w:r>
            <w:r>
              <w:fldChar w:fldCharType="end"/>
            </w:r>
          </w:p>
        </w:tc>
      </w:tr>
      <w:tr w:rsidR="002F6E35" w:rsidTr="006C1DCF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047784">
            <w:r>
              <w:t>Labor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6C1DCF" w:rsidRPr="00A9746C" w:rsidRDefault="006C1DCF">
            <w:pPr>
              <w:rPr>
                <w:rFonts w:asciiTheme="majorHAnsi" w:hAnsiTheme="majorHAnsi"/>
                <w:color w:val="3333FF"/>
              </w:rPr>
            </w:pPr>
            <w:r w:rsidRPr="00A9746C">
              <w:rPr>
                <w:rFonts w:asciiTheme="majorHAnsi" w:hAnsiTheme="majorHAnsi"/>
                <w:color w:val="3333FF"/>
              </w:rPr>
              <w:t>Families    5:45-6:45</w:t>
            </w:r>
          </w:p>
          <w:p w:rsidR="002F6E35" w:rsidRPr="00A9746C" w:rsidRDefault="00047784">
            <w:pPr>
              <w:rPr>
                <w:rFonts w:asciiTheme="majorHAnsi" w:hAnsiTheme="majorHAnsi"/>
                <w:color w:val="3333FF"/>
              </w:rPr>
            </w:pPr>
            <w:r w:rsidRPr="00A9746C">
              <w:rPr>
                <w:rFonts w:asciiTheme="majorHAnsi" w:hAnsiTheme="majorHAnsi"/>
                <w:color w:val="3333FF"/>
              </w:rPr>
              <w:t>Parents</w:t>
            </w:r>
            <w:r w:rsidR="00B84367">
              <w:rPr>
                <w:rFonts w:asciiTheme="majorHAnsi" w:hAnsiTheme="majorHAnsi"/>
                <w:color w:val="3333FF"/>
              </w:rPr>
              <w:t xml:space="preserve"> &amp; kids</w:t>
            </w:r>
            <w:r w:rsidR="006C1DCF" w:rsidRPr="00A9746C">
              <w:rPr>
                <w:rFonts w:asciiTheme="majorHAnsi" w:hAnsiTheme="majorHAnsi"/>
                <w:color w:val="3333FF"/>
              </w:rPr>
              <w:t xml:space="preserve"> </w:t>
            </w:r>
            <w:r w:rsidR="001A4208" w:rsidRPr="00A9746C">
              <w:rPr>
                <w:rFonts w:asciiTheme="majorHAnsi" w:hAnsiTheme="majorHAnsi"/>
                <w:color w:val="3333FF"/>
              </w:rPr>
              <w:t>bring Bibles</w:t>
            </w:r>
          </w:p>
          <w:p w:rsidR="006C1DCF" w:rsidRDefault="002D3B75">
            <w:r>
              <w:t>Kids</w:t>
            </w:r>
            <w:r w:rsidR="001A4208">
              <w:t xml:space="preserve"> The Bible</w:t>
            </w:r>
            <w:r w:rsidR="006C1DCF">
              <w:t xml:space="preserve"> intro</w:t>
            </w:r>
            <w:r w:rsidR="00047784">
              <w:t xml:space="preserve"> with leaders</w:t>
            </w:r>
          </w:p>
          <w:p w:rsidR="00047784" w:rsidRDefault="00047784"/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6C1DCF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2D3B75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2D3B75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D3B75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2D3B75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2D3B75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2D3B75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2D3B75">
              <w:rPr>
                <w:noProof/>
              </w:rPr>
              <w:t>16</w:t>
            </w:r>
            <w:r>
              <w:fldChar w:fldCharType="end"/>
            </w:r>
          </w:p>
        </w:tc>
      </w:tr>
      <w:tr w:rsidR="002F6E35" w:rsidTr="006C1DCF">
        <w:trPr>
          <w:trHeight w:hRule="exact" w:val="142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C10904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1095035" wp14:editId="7D56C80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43815</wp:posOffset>
                  </wp:positionV>
                  <wp:extent cx="1151890" cy="866775"/>
                  <wp:effectExtent l="0" t="0" r="0" b="9525"/>
                  <wp:wrapNone/>
                  <wp:docPr id="5" name="Picture 3" descr="https://media.istockphoto.com/vectors/happy-grandparents-day-vector-id1032356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vectors/happy-grandparents-day-vector-id10323567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8" t="16216" r="12099" b="21622"/>
                          <a:stretch/>
                        </pic:blipFill>
                        <pic:spPr bwMode="auto">
                          <a:xfrm>
                            <a:off x="0" y="0"/>
                            <a:ext cx="115189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D3B75">
            <w:r>
              <w:t>Parents at home:</w:t>
            </w:r>
          </w:p>
          <w:p w:rsidR="002D3B75" w:rsidRDefault="006C1DCF" w:rsidP="00996467">
            <w:r>
              <w:t xml:space="preserve">Practice </w:t>
            </w:r>
            <w:r w:rsidR="002D3B75">
              <w:t>Prayer</w:t>
            </w:r>
            <w:r w:rsidR="00047784">
              <w:t>s</w:t>
            </w:r>
            <w:r w:rsidR="002D3B75">
              <w:t>, set up prayer space</w:t>
            </w:r>
            <w:r>
              <w:t xml:space="preserve"> &amp;</w:t>
            </w:r>
            <w:r w:rsidR="002D3B75">
              <w:t xml:space="preserve"> </w:t>
            </w:r>
            <w:r w:rsidR="00996467">
              <w:t>email</w:t>
            </w:r>
            <w:r w:rsidR="001A4208">
              <w:t xml:space="preserve"> pic,</w:t>
            </w:r>
            <w:r>
              <w:t xml:space="preserve"> </w:t>
            </w:r>
            <w:r w:rsidR="001A4208">
              <w:t>watch videos</w:t>
            </w:r>
            <w:r>
              <w:t>,</w:t>
            </w:r>
            <w:r w:rsidR="001A4208">
              <w:t xml:space="preserve"> talk about</w:t>
            </w:r>
            <w:r>
              <w:t xml:space="preserve"> &amp; begin family</w:t>
            </w:r>
            <w:r w:rsidR="00A9746C">
              <w:t xml:space="preserve"> </w:t>
            </w:r>
            <w:r w:rsidR="001A4208">
              <w:t>tree</w:t>
            </w:r>
            <w:r>
              <w:t xml:space="preserve"> 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6C1DCF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2D3B75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2D3B75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2D3B75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2D3B75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2D3B75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2D3B75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2D3B75">
              <w:rPr>
                <w:noProof/>
              </w:rPr>
              <w:t>23</w:t>
            </w:r>
            <w:r>
              <w:fldChar w:fldCharType="end"/>
            </w:r>
          </w:p>
        </w:tc>
      </w:tr>
      <w:tr w:rsidR="002F6E35" w:rsidTr="006C1DCF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2D3B75" w:rsidRPr="00A9746C" w:rsidRDefault="002D3B75">
            <w:pPr>
              <w:rPr>
                <w:rFonts w:asciiTheme="majorHAnsi" w:hAnsiTheme="majorHAnsi"/>
                <w:b/>
                <w:color w:val="3333FF"/>
              </w:rPr>
            </w:pPr>
            <w:r w:rsidRPr="00A9746C">
              <w:rPr>
                <w:rFonts w:asciiTheme="majorHAnsi" w:hAnsiTheme="majorHAnsi"/>
                <w:color w:val="3333FF"/>
              </w:rPr>
              <w:t>Faith Fun Night</w:t>
            </w:r>
            <w:r w:rsidR="006C1DCF" w:rsidRPr="00A9746C">
              <w:rPr>
                <w:rFonts w:asciiTheme="majorHAnsi" w:hAnsiTheme="majorHAnsi"/>
                <w:b/>
                <w:color w:val="3333FF"/>
              </w:rPr>
              <w:t xml:space="preserve">       </w:t>
            </w:r>
            <w:r w:rsidRPr="00A9746C">
              <w:rPr>
                <w:rFonts w:asciiTheme="majorHAnsi" w:hAnsiTheme="majorHAnsi"/>
                <w:color w:val="3333FF"/>
              </w:rPr>
              <w:t>5:45-6:45</w:t>
            </w:r>
          </w:p>
          <w:p w:rsidR="00047784" w:rsidRDefault="00143945" w:rsidP="00F02DD7">
            <w:r>
              <w:t>Bible games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6C1DCF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57000A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0545DA3E" wp14:editId="63D23A7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-38735</wp:posOffset>
                  </wp:positionV>
                  <wp:extent cx="389164" cy="619125"/>
                  <wp:effectExtent l="0" t="0" r="0" b="0"/>
                  <wp:wrapNone/>
                  <wp:docPr id="67" name="Picture 67" descr="https://oconnorscatholicsupply.com/wp-content/uploads/product_images/K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connorscatholicsupply.com/wp-content/uploads/product_images/K6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20000"/>
                          <a:stretch/>
                        </pic:blipFill>
                        <pic:spPr bwMode="auto">
                          <a:xfrm>
                            <a:off x="0" y="0"/>
                            <a:ext cx="389164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5F5">
              <w:fldChar w:fldCharType="begin"/>
            </w:r>
            <w:r w:rsidR="009035F5">
              <w:instrText xml:space="preserve">IF </w:instrText>
            </w:r>
            <w:r w:rsidR="009035F5">
              <w:fldChar w:fldCharType="begin"/>
            </w:r>
            <w:r w:rsidR="009035F5">
              <w:instrText xml:space="preserve"> =G8</w:instrText>
            </w:r>
            <w:r w:rsidR="009035F5">
              <w:fldChar w:fldCharType="separate"/>
            </w:r>
            <w:r w:rsidR="002D3B75">
              <w:rPr>
                <w:noProof/>
              </w:rPr>
              <w:instrText>23</w:instrText>
            </w:r>
            <w:r w:rsidR="009035F5">
              <w:fldChar w:fldCharType="end"/>
            </w:r>
            <w:r w:rsidR="009035F5">
              <w:instrText xml:space="preserve"> = 0,"" </w:instrText>
            </w:r>
            <w:r w:rsidR="009035F5">
              <w:fldChar w:fldCharType="begin"/>
            </w:r>
            <w:r w:rsidR="009035F5">
              <w:instrText xml:space="preserve"> IF </w:instrText>
            </w:r>
            <w:r w:rsidR="009035F5">
              <w:fldChar w:fldCharType="begin"/>
            </w:r>
            <w:r w:rsidR="009035F5">
              <w:instrText xml:space="preserve"> =G8 </w:instrText>
            </w:r>
            <w:r w:rsidR="009035F5">
              <w:fldChar w:fldCharType="separate"/>
            </w:r>
            <w:r w:rsidR="002D3B75">
              <w:rPr>
                <w:noProof/>
              </w:rPr>
              <w:instrText>23</w:instrText>
            </w:r>
            <w:r w:rsidR="009035F5">
              <w:fldChar w:fldCharType="end"/>
            </w:r>
            <w:r w:rsidR="009035F5">
              <w:instrText xml:space="preserve">  &lt; </w:instrText>
            </w:r>
            <w:r w:rsidR="009035F5">
              <w:fldChar w:fldCharType="begin"/>
            </w:r>
            <w:r w:rsidR="009035F5">
              <w:instrText xml:space="preserve"> DocVariable MonthEnd \@ d </w:instrText>
            </w:r>
            <w:r w:rsidR="009035F5">
              <w:fldChar w:fldCharType="separate"/>
            </w:r>
            <w:r w:rsidR="002D3B75">
              <w:instrText>30</w:instrText>
            </w:r>
            <w:r w:rsidR="009035F5">
              <w:fldChar w:fldCharType="end"/>
            </w:r>
            <w:r w:rsidR="009035F5">
              <w:instrText xml:space="preserve">  </w:instrText>
            </w:r>
            <w:r w:rsidR="009035F5">
              <w:fldChar w:fldCharType="begin"/>
            </w:r>
            <w:r w:rsidR="009035F5">
              <w:instrText xml:space="preserve"> =G8+1 </w:instrText>
            </w:r>
            <w:r w:rsidR="009035F5">
              <w:fldChar w:fldCharType="separate"/>
            </w:r>
            <w:r w:rsidR="002D3B75">
              <w:rPr>
                <w:noProof/>
              </w:rPr>
              <w:instrText>24</w:instrText>
            </w:r>
            <w:r w:rsidR="009035F5">
              <w:fldChar w:fldCharType="end"/>
            </w:r>
            <w:r w:rsidR="009035F5">
              <w:instrText xml:space="preserve"> "" </w:instrText>
            </w:r>
            <w:r w:rsidR="009035F5">
              <w:fldChar w:fldCharType="separate"/>
            </w:r>
            <w:r w:rsidR="002D3B75">
              <w:rPr>
                <w:noProof/>
              </w:rPr>
              <w:instrText>24</w:instrText>
            </w:r>
            <w:r w:rsidR="009035F5">
              <w:fldChar w:fldCharType="end"/>
            </w:r>
            <w:r w:rsidR="009035F5">
              <w:fldChar w:fldCharType="separate"/>
            </w:r>
            <w:r w:rsidR="002D3B75">
              <w:rPr>
                <w:noProof/>
              </w:rPr>
              <w:t>24</w:t>
            </w:r>
            <w:r w:rsidR="009035F5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2D3B75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2D3B75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D3B7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2D3B7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2D3B7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2D3B7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D3B7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2D3B7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2D3B7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2D3B7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D3B7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2D3B7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2D3B7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2D3B7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D3B7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2D3B7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2D3B7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2D3B7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D3B7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2D3B7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2D3B7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2D3B7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D3B7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2D3B7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D3B7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D3B75">
              <w:rPr>
                <w:noProof/>
              </w:rPr>
              <w:t>30</w:t>
            </w:r>
            <w:r>
              <w:fldChar w:fldCharType="end"/>
            </w:r>
          </w:p>
        </w:tc>
      </w:tr>
      <w:tr w:rsidR="002F6E35" w:rsidTr="006C1DCF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57000A" w:rsidRDefault="0057000A" w:rsidP="0057000A">
            <w:pPr>
              <w:rPr>
                <w:b/>
                <w:color w:val="C00000" w:themeColor="accent5"/>
                <w:sz w:val="22"/>
                <w:szCs w:val="22"/>
              </w:rPr>
            </w:pPr>
            <w:r>
              <w:rPr>
                <w:b/>
                <w:color w:val="C00000" w:themeColor="accent5"/>
                <w:sz w:val="22"/>
                <w:szCs w:val="22"/>
              </w:rPr>
              <w:t xml:space="preserve">           </w:t>
            </w:r>
            <w:r w:rsidRPr="0057000A">
              <w:rPr>
                <w:b/>
                <w:color w:val="0070C0"/>
                <w:sz w:val="22"/>
                <w:szCs w:val="22"/>
              </w:rPr>
              <w:t>Adoration</w:t>
            </w:r>
          </w:p>
          <w:p w:rsidR="0057000A" w:rsidRDefault="0057000A" w:rsidP="0057000A">
            <w:pPr>
              <w:rPr>
                <w:b/>
                <w:color w:val="C00000" w:themeColor="accent5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8755789" wp14:editId="38ABE083">
                  <wp:simplePos x="0" y="0"/>
                  <wp:positionH relativeFrom="column">
                    <wp:posOffset>640441</wp:posOffset>
                  </wp:positionH>
                  <wp:positionV relativeFrom="paragraph">
                    <wp:posOffset>93345</wp:posOffset>
                  </wp:positionV>
                  <wp:extent cx="530500" cy="533400"/>
                  <wp:effectExtent l="0" t="0" r="3175" b="0"/>
                  <wp:wrapNone/>
                  <wp:docPr id="7" name="Picture 7" descr="https://tse4.mm.bing.net/th?id=OIP.LjHFsUY6IopE1dEkHIZFfgHaE8&amp;pid=Api&amp;P=0&amp;h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4.mm.bing.net/th?id=OIP.LjHFsUY6IopE1dEkHIZFfgHaE8&amp;pid=Api&amp;P=0&amp;h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84" cy="53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000A" w:rsidRPr="0057000A" w:rsidRDefault="00047784" w:rsidP="0057000A">
            <w:pPr>
              <w:spacing w:after="0"/>
              <w:rPr>
                <w:b/>
                <w:color w:val="C00000" w:themeColor="accent5"/>
                <w:sz w:val="20"/>
                <w:szCs w:val="20"/>
              </w:rPr>
            </w:pPr>
            <w:r w:rsidRPr="0057000A">
              <w:rPr>
                <w:b/>
                <w:color w:val="C00000" w:themeColor="accent5"/>
                <w:sz w:val="20"/>
                <w:szCs w:val="20"/>
              </w:rPr>
              <w:t xml:space="preserve">Priesthood </w:t>
            </w:r>
          </w:p>
          <w:p w:rsidR="00047784" w:rsidRPr="00640B84" w:rsidRDefault="00047784" w:rsidP="0057000A">
            <w:pPr>
              <w:spacing w:after="0"/>
              <w:rPr>
                <w:b/>
                <w:sz w:val="22"/>
                <w:szCs w:val="22"/>
              </w:rPr>
            </w:pPr>
            <w:r w:rsidRPr="00640B84">
              <w:rPr>
                <w:b/>
                <w:color w:val="C00000" w:themeColor="accent5"/>
                <w:sz w:val="22"/>
                <w:szCs w:val="22"/>
              </w:rPr>
              <w:t>Sunday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D3B75">
            <w:r>
              <w:t>Parents at home:</w:t>
            </w:r>
          </w:p>
          <w:p w:rsidR="002D3B75" w:rsidRDefault="001A4208">
            <w:r>
              <w:t xml:space="preserve">Family tree,                      </w:t>
            </w:r>
            <w:r w:rsidR="006C1DCF">
              <w:t xml:space="preserve">    </w:t>
            </w:r>
            <w:r>
              <w:t xml:space="preserve"> M &amp; M game,                             Read Creation story</w:t>
            </w:r>
            <w:r w:rsidR="006C1DCF">
              <w:t xml:space="preserve"> with kids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</w:tbl>
    <w:tbl>
      <w:tblPr>
        <w:tblStyle w:val="GridTable1Light-Accent2"/>
        <w:tblpPr w:leftFromText="180" w:rightFromText="180" w:tblpY="-450"/>
        <w:tblW w:w="4993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8821"/>
        <w:gridCol w:w="5559"/>
      </w:tblGrid>
      <w:tr w:rsidR="002146D7" w:rsidTr="002146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7" w:type="pct"/>
            <w:shd w:val="clear" w:color="auto" w:fill="000000" w:themeFill="text1"/>
          </w:tcPr>
          <w:p w:rsidR="00345FB7" w:rsidRPr="00345FB7" w:rsidRDefault="002146D7" w:rsidP="00345FB7">
            <w:pPr>
              <w:pStyle w:val="Month"/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1C6474BC" wp14:editId="54DF0EA3">
                  <wp:simplePos x="0" y="0"/>
                  <wp:positionH relativeFrom="column">
                    <wp:posOffset>3787775</wp:posOffset>
                  </wp:positionH>
                  <wp:positionV relativeFrom="paragraph">
                    <wp:posOffset>114935</wp:posOffset>
                  </wp:positionV>
                  <wp:extent cx="1552575" cy="1143369"/>
                  <wp:effectExtent l="0" t="0" r="0" b="0"/>
                  <wp:wrapNone/>
                  <wp:docPr id="59" name="Picture 59" descr="https://wallpapercave.com/wp/vyjuD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allpapercave.com/wp/vyjuD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4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03A2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C4161DA" wp14:editId="4353AB7B">
                  <wp:simplePos x="0" y="0"/>
                  <wp:positionH relativeFrom="column">
                    <wp:posOffset>203647</wp:posOffset>
                  </wp:positionH>
                  <wp:positionV relativeFrom="paragraph">
                    <wp:posOffset>29210</wp:posOffset>
                  </wp:positionV>
                  <wp:extent cx="762000" cy="813913"/>
                  <wp:effectExtent l="0" t="0" r="0" b="5715"/>
                  <wp:wrapNone/>
                  <wp:docPr id="48" name="Picture 2" descr="https://i.etsystatic.com/11012956/r/il/83e42a/842596203/il_794xN.842596203_mp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etsystatic.com/11012956/r/il/83e42a/842596203/il_794xN.842596203_mpw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5" t="12849" r="6904" b="9031"/>
                          <a:stretch/>
                        </pic:blipFill>
                        <pic:spPr bwMode="auto">
                          <a:xfrm>
                            <a:off x="0" y="0"/>
                            <a:ext cx="762000" cy="81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03A2">
              <w:rPr>
                <w:color w:val="000000" w:themeColor="text1"/>
              </w:rPr>
              <w:t xml:space="preserve">     </w:t>
            </w:r>
            <w:r w:rsidR="00345FB7" w:rsidRPr="00345FB7">
              <w:rPr>
                <w:color w:val="FD7713"/>
                <w:shd w:val="clear" w:color="auto" w:fill="000000" w:themeFill="text1"/>
              </w:rPr>
              <w:t>ctober</w:t>
            </w:r>
          </w:p>
          <w:p w:rsidR="00345FB7" w:rsidRPr="00345FB7" w:rsidRDefault="00345FB7" w:rsidP="00345FB7">
            <w:pPr>
              <w:pStyle w:val="Month"/>
              <w:rPr>
                <w:rFonts w:ascii="Agent Orange" w:hAnsi="Agent Orange" w:cs="Agent Orange"/>
                <w:sz w:val="48"/>
                <w:szCs w:val="48"/>
              </w:rPr>
            </w:pPr>
            <w:r w:rsidRPr="00345FB7">
              <w:rPr>
                <w:color w:val="FD7713"/>
                <w:sz w:val="72"/>
                <w:szCs w:val="72"/>
              </w:rPr>
              <w:t xml:space="preserve">  </w:t>
            </w:r>
            <w:r w:rsidRPr="00345FB7">
              <w:rPr>
                <w:rFonts w:ascii="Agent Orange" w:hAnsi="Agent Orange" w:cs="Agent Orange"/>
                <w:color w:val="FD7713"/>
                <w:sz w:val="48"/>
                <w:szCs w:val="48"/>
              </w:rPr>
              <w:t>Little Disciples</w:t>
            </w:r>
          </w:p>
        </w:tc>
        <w:tc>
          <w:tcPr>
            <w:tcW w:w="1933" w:type="pct"/>
            <w:shd w:val="clear" w:color="auto" w:fill="FD7713"/>
          </w:tcPr>
          <w:p w:rsidR="00345FB7" w:rsidRPr="007703A2" w:rsidRDefault="002146D7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D7713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7BE66BDD" wp14:editId="51C509D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105410</wp:posOffset>
                  </wp:positionV>
                  <wp:extent cx="3200400" cy="1152525"/>
                  <wp:effectExtent l="0" t="0" r="0" b="9525"/>
                  <wp:wrapNone/>
                  <wp:docPr id="46" name="Picture 46" descr="https://i.pinimg.com/originals/82/8f/9d/828f9d165bbd70071118a160427e2d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82/8f/9d/828f9d165bbd70071118a160427e2d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288"/>
        <w:gridCol w:w="1822"/>
        <w:gridCol w:w="2055"/>
        <w:gridCol w:w="2055"/>
      </w:tblGrid>
      <w:tr w:rsidR="00345FB7" w:rsidTr="00911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Balloon" w:hAnsi="Balloon"/>
            </w:rPr>
            <w:id w:val="-1207210"/>
            <w:placeholder>
              <w:docPart w:val="830132C3817645D8A62B9BB21D80BB18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D97D83" w:rsidRDefault="00345FB7" w:rsidP="00345FB7">
                <w:pPr>
                  <w:pStyle w:val="Days"/>
                  <w:rPr>
                    <w:rFonts w:ascii="Balloon" w:hAnsi="Balloon"/>
                  </w:rPr>
                </w:pPr>
                <w:r w:rsidRPr="00D97D83">
                  <w:rPr>
                    <w:rFonts w:ascii="Balloon" w:hAnsi="Balloon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D97D83" w:rsidRDefault="00B83DFC" w:rsidP="00345FB7">
            <w:pPr>
              <w:pStyle w:val="Days"/>
              <w:rPr>
                <w:rFonts w:ascii="Balloon" w:hAnsi="Balloon"/>
              </w:rPr>
            </w:pPr>
            <w:sdt>
              <w:sdtPr>
                <w:rPr>
                  <w:rFonts w:ascii="Balloon" w:hAnsi="Balloon"/>
                </w:rPr>
                <w:id w:val="31849863"/>
                <w:placeholder>
                  <w:docPart w:val="ABA52DA2040845EDA0F208F3D0E893D2"/>
                </w:placeholder>
                <w:temporary/>
                <w:showingPlcHdr/>
                <w15:appearance w15:val="hidden"/>
              </w:sdtPr>
              <w:sdtContent>
                <w:r w:rsidR="00345FB7" w:rsidRPr="00D97D83">
                  <w:rPr>
                    <w:rFonts w:ascii="Balloon" w:hAnsi="Balloon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:rsidR="00345FB7" w:rsidRPr="00D97D83" w:rsidRDefault="00B83DFC" w:rsidP="00345FB7">
            <w:pPr>
              <w:pStyle w:val="Days"/>
              <w:rPr>
                <w:rFonts w:ascii="Balloon" w:hAnsi="Balloon"/>
              </w:rPr>
            </w:pPr>
            <w:sdt>
              <w:sdtPr>
                <w:rPr>
                  <w:rFonts w:ascii="Balloon" w:hAnsi="Balloon"/>
                </w:rPr>
                <w:id w:val="-1848083292"/>
                <w:placeholder>
                  <w:docPart w:val="ADA6F5B6888E431A963E0733A79BAD73"/>
                </w:placeholder>
                <w:temporary/>
                <w:showingPlcHdr/>
                <w15:appearance w15:val="hidden"/>
              </w:sdtPr>
              <w:sdtContent>
                <w:r w:rsidR="00345FB7" w:rsidRPr="00D97D83">
                  <w:rPr>
                    <w:rFonts w:ascii="Balloon" w:hAnsi="Balloon"/>
                  </w:rPr>
                  <w:t>Tuesday</w:t>
                </w:r>
              </w:sdtContent>
            </w:sdt>
          </w:p>
        </w:tc>
        <w:tc>
          <w:tcPr>
            <w:tcW w:w="2288" w:type="dxa"/>
          </w:tcPr>
          <w:p w:rsidR="00345FB7" w:rsidRPr="00D97D83" w:rsidRDefault="00B83DFC" w:rsidP="00345FB7">
            <w:pPr>
              <w:pStyle w:val="Days"/>
              <w:rPr>
                <w:rFonts w:ascii="Balloon" w:hAnsi="Balloon"/>
              </w:rPr>
            </w:pPr>
            <w:sdt>
              <w:sdtPr>
                <w:rPr>
                  <w:rFonts w:ascii="Balloon" w:hAnsi="Balloon"/>
                </w:rPr>
                <w:id w:val="-264929561"/>
                <w:placeholder>
                  <w:docPart w:val="0810D1B4E510455EA49A3F2632560E58"/>
                </w:placeholder>
                <w:temporary/>
                <w:showingPlcHdr/>
                <w15:appearance w15:val="hidden"/>
              </w:sdtPr>
              <w:sdtContent>
                <w:r w:rsidR="00345FB7" w:rsidRPr="00D97D83">
                  <w:rPr>
                    <w:rFonts w:ascii="Balloon" w:hAnsi="Balloon"/>
                  </w:rPr>
                  <w:t>Wednesday</w:t>
                </w:r>
              </w:sdtContent>
            </w:sdt>
          </w:p>
        </w:tc>
        <w:tc>
          <w:tcPr>
            <w:tcW w:w="1822" w:type="dxa"/>
          </w:tcPr>
          <w:p w:rsidR="00345FB7" w:rsidRPr="00D97D83" w:rsidRDefault="00B83DFC" w:rsidP="00345FB7">
            <w:pPr>
              <w:pStyle w:val="Days"/>
              <w:rPr>
                <w:rFonts w:ascii="Balloon" w:hAnsi="Balloon"/>
              </w:rPr>
            </w:pPr>
            <w:sdt>
              <w:sdtPr>
                <w:rPr>
                  <w:rFonts w:ascii="Balloon" w:hAnsi="Balloon"/>
                </w:rPr>
                <w:id w:val="-1091699416"/>
                <w:placeholder>
                  <w:docPart w:val="1F1F5C3950BD4D7AA2A4DC9FEA3F344D"/>
                </w:placeholder>
                <w:temporary/>
                <w:showingPlcHdr/>
                <w15:appearance w15:val="hidden"/>
              </w:sdtPr>
              <w:sdtContent>
                <w:r w:rsidR="00345FB7" w:rsidRPr="00D97D83">
                  <w:rPr>
                    <w:rFonts w:ascii="Balloon" w:hAnsi="Balloon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:rsidR="00345FB7" w:rsidRPr="00D97D83" w:rsidRDefault="00B83DFC" w:rsidP="00345FB7">
            <w:pPr>
              <w:pStyle w:val="Days"/>
              <w:rPr>
                <w:rFonts w:ascii="Balloon" w:hAnsi="Balloon"/>
              </w:rPr>
            </w:pPr>
            <w:sdt>
              <w:sdtPr>
                <w:rPr>
                  <w:rFonts w:ascii="Balloon" w:hAnsi="Balloon"/>
                </w:rPr>
                <w:id w:val="1320539767"/>
                <w:placeholder>
                  <w:docPart w:val="25E835D6A96B49CABD327E03F2806D2A"/>
                </w:placeholder>
                <w:temporary/>
                <w:showingPlcHdr/>
                <w15:appearance w15:val="hidden"/>
              </w:sdtPr>
              <w:sdtContent>
                <w:r w:rsidR="00345FB7" w:rsidRPr="00D97D83">
                  <w:rPr>
                    <w:rFonts w:ascii="Balloon" w:hAnsi="Balloon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D97D83" w:rsidRDefault="00B83DFC" w:rsidP="00345FB7">
            <w:pPr>
              <w:pStyle w:val="Days"/>
              <w:rPr>
                <w:rFonts w:ascii="Balloon" w:hAnsi="Balloon"/>
              </w:rPr>
            </w:pPr>
            <w:sdt>
              <w:sdtPr>
                <w:rPr>
                  <w:rFonts w:ascii="Balloon" w:hAnsi="Balloon"/>
                </w:rPr>
                <w:id w:val="-189987574"/>
                <w:placeholder>
                  <w:docPart w:val="1EEAFCC5483E465592C36DCD0D9EB9B4"/>
                </w:placeholder>
                <w:temporary/>
                <w:showingPlcHdr/>
                <w15:appearance w15:val="hidden"/>
              </w:sdtPr>
              <w:sdtContent>
                <w:r w:rsidR="00345FB7" w:rsidRPr="00D97D83">
                  <w:rPr>
                    <w:rFonts w:ascii="Balloon" w:hAnsi="Balloon"/>
                  </w:rPr>
                  <w:t>Saturday</w:t>
                </w:r>
              </w:sdtContent>
            </w:sdt>
          </w:p>
        </w:tc>
      </w:tr>
      <w:tr w:rsidR="00345FB7" w:rsidTr="009119B0">
        <w:tc>
          <w:tcPr>
            <w:tcW w:w="2054" w:type="dxa"/>
            <w:tcBorders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</w: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DocVariable MonthStart \@ dddd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</w:rPr>
              <w:instrText>Friday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= "Sunday" 1 ""</w:instrText>
            </w:r>
            <w:r w:rsidR="00345FB7" w:rsidRPr="00D97D83">
              <w:rPr>
                <w:rFonts w:ascii="Balloon" w:hAnsi="Balloon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</w: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DocVariable MonthStart \@ dddd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</w:rPr>
              <w:instrText>Friday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= "Monday" 1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=A2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0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&lt;&gt; 0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=A2+1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2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"" 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3</w: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DocVariable MonthStart \@ dddd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</w:rPr>
              <w:instrText>Friday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= "Tuesday" 1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=B2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0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&lt;&gt; 0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=B2+1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3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"" 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fldChar w:fldCharType="end"/>
            </w:r>
          </w:p>
        </w:tc>
        <w:tc>
          <w:tcPr>
            <w:tcW w:w="2288" w:type="dxa"/>
            <w:tcBorders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4</w: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DocVariable MonthStart \@ dddd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</w:rPr>
              <w:instrText>Friday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= "Wednesday" 1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=C2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0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&lt;&gt; 0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=C2+1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2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"" 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fldChar w:fldCharType="end"/>
            </w:r>
          </w:p>
        </w:tc>
        <w:tc>
          <w:tcPr>
            <w:tcW w:w="1822" w:type="dxa"/>
            <w:tcBorders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5</w: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DocVariable MonthStart \@ dddd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</w:rPr>
              <w:instrText>Friday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= "Thursday" 1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IF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=D2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0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&lt;&gt; 0 </w:instrText>
            </w:r>
            <w:r w:rsidR="00345FB7" w:rsidRPr="00D97D83">
              <w:rPr>
                <w:rFonts w:ascii="Balloon" w:hAnsi="Balloon"/>
              </w:rPr>
              <w:fldChar w:fldCharType="begin"/>
            </w:r>
            <w:r w:rsidR="00345FB7" w:rsidRPr="00D97D83">
              <w:rPr>
                <w:rFonts w:ascii="Balloon" w:hAnsi="Balloon"/>
              </w:rPr>
              <w:instrText xml:space="preserve"> =D2+1 </w:instrText>
            </w:r>
            <w:r w:rsidR="00345FB7" w:rsidRPr="00D97D83">
              <w:rPr>
                <w:rFonts w:ascii="Balloon" w:hAnsi="Balloon"/>
              </w:rPr>
              <w:fldChar w:fldCharType="separate"/>
            </w:r>
            <w:r w:rsidR="00345FB7" w:rsidRPr="00D97D83">
              <w:rPr>
                <w:rFonts w:ascii="Balloon" w:hAnsi="Balloon"/>
                <w:noProof/>
              </w:rPr>
              <w:instrText>2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instrText xml:space="preserve"> "" </w:instrText>
            </w:r>
            <w:r w:rsidR="00345FB7" w:rsidRPr="00D97D83">
              <w:rPr>
                <w:rFonts w:ascii="Balloon" w:hAnsi="Balloon"/>
              </w:rPr>
              <w:fldChar w:fldCharType="end"/>
            </w:r>
            <w:r w:rsidR="00345FB7" w:rsidRPr="00D97D83">
              <w:rPr>
                <w:rFonts w:ascii="Balloon" w:hAnsi="Balloon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D97D83" w:rsidRDefault="00D97D83" w:rsidP="00D97D83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 xml:space="preserve">6               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7</w:t>
            </w:r>
          </w:p>
        </w:tc>
      </w:tr>
      <w:tr w:rsidR="00345FB7" w:rsidTr="009119B0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5E6F16" w:rsidRDefault="000E764F" w:rsidP="00345FB7">
            <w:pPr>
              <w:rPr>
                <w:rFonts w:ascii="Balloon" w:hAnsi="Balloo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582C13C3" wp14:editId="2DFF174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-120015</wp:posOffset>
                  </wp:positionV>
                  <wp:extent cx="1199515" cy="914088"/>
                  <wp:effectExtent l="0" t="0" r="635" b="635"/>
                  <wp:wrapNone/>
                  <wp:docPr id="71" name="Picture 71" descr="https://www.jppc.net/wp-content/gallery/miscellaneous/respect_lif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jppc.net/wp-content/gallery/miscellaneous/respect_lif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91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28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Default="00345FB7" w:rsidP="00345FB7">
            <w:pPr>
              <w:rPr>
                <w:rFonts w:ascii="Balloon" w:hAnsi="Balloon"/>
                <w:color w:val="FD7713"/>
              </w:rPr>
            </w:pPr>
            <w:r w:rsidRPr="00D97D83">
              <w:rPr>
                <w:rFonts w:ascii="Balloon" w:hAnsi="Balloon"/>
                <w:color w:val="FD7713"/>
              </w:rPr>
              <w:t>Families     5:45-6:45</w:t>
            </w:r>
          </w:p>
          <w:p w:rsidR="009119B0" w:rsidRDefault="00B43549" w:rsidP="00345FB7">
            <w:pPr>
              <w:rPr>
                <w:rFonts w:ascii="Balloon" w:hAnsi="Balloon"/>
              </w:rPr>
            </w:pPr>
            <w:r w:rsidRPr="00B43549">
              <w:rPr>
                <w:rFonts w:ascii="Balloon" w:hAnsi="Balloon"/>
              </w:rPr>
              <w:t>Parents</w:t>
            </w:r>
            <w:r w:rsidR="00F371B9">
              <w:rPr>
                <w:rFonts w:ascii="Balloon" w:hAnsi="Balloon"/>
              </w:rPr>
              <w:t xml:space="preserve"> </w:t>
            </w:r>
            <w:r>
              <w:rPr>
                <w:rFonts w:ascii="Balloon" w:hAnsi="Balloon"/>
              </w:rPr>
              <w:t>:</w:t>
            </w:r>
          </w:p>
          <w:p w:rsidR="009119B0" w:rsidRPr="00B43549" w:rsidRDefault="00F371B9" w:rsidP="00345FB7">
            <w:pPr>
              <w:rPr>
                <w:rFonts w:ascii="Balloon" w:hAnsi="Balloon"/>
              </w:rPr>
            </w:pPr>
            <w:r>
              <w:rPr>
                <w:rFonts w:ascii="Balloon" w:hAnsi="Balloon"/>
              </w:rPr>
              <w:t>Kahoot &amp;</w:t>
            </w:r>
            <w:r w:rsidR="009119B0">
              <w:rPr>
                <w:rFonts w:ascii="Balloon" w:hAnsi="Balloon"/>
              </w:rPr>
              <w:t xml:space="preserve"> </w:t>
            </w:r>
            <w:r w:rsidR="00B43549">
              <w:rPr>
                <w:rFonts w:ascii="Balloon" w:hAnsi="Balloon"/>
              </w:rPr>
              <w:t>Creation</w:t>
            </w:r>
            <w:r>
              <w:rPr>
                <w:rFonts w:ascii="Balloon" w:hAnsi="Balloon"/>
              </w:rPr>
              <w:t xml:space="preserve"> </w:t>
            </w:r>
          </w:p>
          <w:p w:rsidR="00D97D83" w:rsidRPr="00D97D83" w:rsidRDefault="00B43549" w:rsidP="00D97D83">
            <w:pPr>
              <w:rPr>
                <w:rFonts w:ascii="Balloon" w:hAnsi="Balloon"/>
              </w:rPr>
            </w:pPr>
            <w:r>
              <w:rPr>
                <w:rFonts w:ascii="Balloon" w:hAnsi="Balloon"/>
              </w:rPr>
              <w:t>Kids: Creation with leaders</w:t>
            </w:r>
          </w:p>
          <w:p w:rsidR="00345FB7" w:rsidRPr="00D97D83" w:rsidRDefault="00345FB7" w:rsidP="00345FB7">
            <w:pPr>
              <w:rPr>
                <w:rFonts w:ascii="Balloon" w:hAnsi="Balloon"/>
                <w:color w:val="3333FF"/>
              </w:rPr>
            </w:pPr>
          </w:p>
          <w:p w:rsidR="00345FB7" w:rsidRPr="00D97D83" w:rsidRDefault="00345FB7" w:rsidP="00345FB7">
            <w:pPr>
              <w:rPr>
                <w:rFonts w:ascii="Balloon" w:hAnsi="Balloon"/>
              </w:rPr>
            </w:pPr>
          </w:p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182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</w:tr>
      <w:tr w:rsidR="00345FB7" w:rsidTr="009119B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10</w:t>
            </w:r>
          </w:p>
        </w:tc>
        <w:tc>
          <w:tcPr>
            <w:tcW w:w="228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11</w:t>
            </w:r>
          </w:p>
        </w:tc>
        <w:tc>
          <w:tcPr>
            <w:tcW w:w="182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14</w:t>
            </w:r>
          </w:p>
        </w:tc>
      </w:tr>
      <w:tr w:rsidR="00345FB7" w:rsidTr="009119B0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5E6F16" w:rsidRDefault="00F42DE5" w:rsidP="00345FB7">
            <w:pPr>
              <w:rPr>
                <w:rFonts w:ascii="Balloon" w:hAnsi="Balloon"/>
                <w:b/>
              </w:rPr>
            </w:pPr>
            <w:r w:rsidRPr="005E6F16">
              <w:rPr>
                <w:rFonts w:ascii="Balloon" w:hAnsi="Balloon"/>
                <w:b/>
              </w:rPr>
              <w:t>Columbus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288" w:type="dxa"/>
            <w:tcBorders>
              <w:top w:val="nil"/>
              <w:bottom w:val="single" w:sz="6" w:space="0" w:color="BFBFBF" w:themeColor="background1" w:themeShade="BF"/>
            </w:tcBorders>
          </w:tcPr>
          <w:p w:rsidR="00F371B9" w:rsidRDefault="00D97D83" w:rsidP="00D97D83">
            <w:pPr>
              <w:rPr>
                <w:rFonts w:ascii="Balloon" w:hAnsi="Balloon"/>
              </w:rPr>
            </w:pPr>
            <w:r w:rsidRPr="00D97D83">
              <w:rPr>
                <w:rFonts w:ascii="Balloon" w:hAnsi="Balloon"/>
              </w:rPr>
              <w:t>Parents at home:</w:t>
            </w:r>
          </w:p>
          <w:p w:rsidR="00345FB7" w:rsidRPr="00D97D83" w:rsidRDefault="00F02DD7" w:rsidP="00D97D83">
            <w:pPr>
              <w:rPr>
                <w:rFonts w:ascii="Balloon" w:hAnsi="Balloon"/>
              </w:rPr>
            </w:pPr>
            <w:r>
              <w:rPr>
                <w:rFonts w:ascii="Balloon" w:hAnsi="Balloon"/>
              </w:rPr>
              <w:t xml:space="preserve"> </w:t>
            </w:r>
            <w:r w:rsidR="00F371B9">
              <w:rPr>
                <w:rFonts w:ascii="Balloon" w:hAnsi="Balloon"/>
              </w:rPr>
              <w:t xml:space="preserve">Home alter/prayer wall </w:t>
            </w:r>
            <w:r>
              <w:rPr>
                <w:rFonts w:ascii="Balloon" w:hAnsi="Balloon"/>
              </w:rPr>
              <w:t>pic of loved one, talk about saints</w:t>
            </w:r>
            <w:r w:rsidR="0087402E">
              <w:rPr>
                <w:rFonts w:ascii="Balloon" w:hAnsi="Balloon"/>
              </w:rPr>
              <w:t>, pray for you loved one/rosary</w:t>
            </w:r>
          </w:p>
        </w:tc>
        <w:tc>
          <w:tcPr>
            <w:tcW w:w="182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</w:tr>
      <w:tr w:rsidR="00345FB7" w:rsidTr="009119B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17</w:t>
            </w:r>
          </w:p>
        </w:tc>
        <w:tc>
          <w:tcPr>
            <w:tcW w:w="228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18</w:t>
            </w:r>
          </w:p>
        </w:tc>
        <w:tc>
          <w:tcPr>
            <w:tcW w:w="182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21</w:t>
            </w:r>
          </w:p>
        </w:tc>
      </w:tr>
      <w:tr w:rsidR="00345FB7" w:rsidTr="009119B0">
        <w:trPr>
          <w:trHeight w:hRule="exact" w:val="142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288" w:type="dxa"/>
            <w:tcBorders>
              <w:top w:val="nil"/>
              <w:bottom w:val="single" w:sz="6" w:space="0" w:color="BFBFBF" w:themeColor="background1" w:themeShade="BF"/>
            </w:tcBorders>
          </w:tcPr>
          <w:p w:rsidR="00D97D83" w:rsidRPr="00D97D83" w:rsidRDefault="00345FB7" w:rsidP="00D97D83">
            <w:pPr>
              <w:rPr>
                <w:rFonts w:ascii="Balloon" w:hAnsi="Balloon"/>
                <w:b/>
                <w:color w:val="3333FF"/>
              </w:rPr>
            </w:pPr>
            <w:r w:rsidRPr="00D97D83">
              <w:rPr>
                <w:rFonts w:ascii="Balloon" w:hAnsi="Balloon"/>
              </w:rPr>
              <w:t xml:space="preserve"> </w:t>
            </w:r>
            <w:r w:rsidR="00D97D83" w:rsidRPr="00D97D83">
              <w:rPr>
                <w:rFonts w:ascii="Balloon" w:hAnsi="Balloon"/>
                <w:color w:val="FD7713"/>
              </w:rPr>
              <w:t>Faith Fun Night</w:t>
            </w:r>
            <w:r w:rsidR="00D97D83" w:rsidRPr="00D97D83">
              <w:rPr>
                <w:rFonts w:ascii="Balloon" w:hAnsi="Balloon"/>
                <w:b/>
                <w:color w:val="FD7713"/>
              </w:rPr>
              <w:t xml:space="preserve">          </w:t>
            </w:r>
            <w:r w:rsidR="00D97D83" w:rsidRPr="00D97D83">
              <w:rPr>
                <w:rFonts w:ascii="Balloon" w:hAnsi="Balloon"/>
                <w:color w:val="FD7713"/>
              </w:rPr>
              <w:t>5:45-6:45</w:t>
            </w:r>
          </w:p>
          <w:p w:rsidR="00345FB7" w:rsidRPr="00D97D83" w:rsidRDefault="00F02DD7" w:rsidP="00F42DE5">
            <w:pPr>
              <w:rPr>
                <w:rFonts w:ascii="Balloon" w:hAnsi="Balloon"/>
              </w:rPr>
            </w:pPr>
            <w:r>
              <w:rPr>
                <w:rFonts w:ascii="Balloon" w:hAnsi="Balloon"/>
              </w:rPr>
              <w:t>Glow rosary</w:t>
            </w:r>
          </w:p>
        </w:tc>
        <w:tc>
          <w:tcPr>
            <w:tcW w:w="182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D97D83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</w:tr>
      <w:tr w:rsidR="00345FB7" w:rsidTr="009119B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24</w:t>
            </w:r>
          </w:p>
        </w:tc>
        <w:tc>
          <w:tcPr>
            <w:tcW w:w="228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25</w:t>
            </w:r>
          </w:p>
        </w:tc>
        <w:tc>
          <w:tcPr>
            <w:tcW w:w="182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28</w:t>
            </w:r>
          </w:p>
        </w:tc>
      </w:tr>
      <w:tr w:rsidR="00345FB7" w:rsidTr="009119B0">
        <w:trPr>
          <w:trHeight w:hRule="exact" w:val="142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288" w:type="dxa"/>
            <w:tcBorders>
              <w:top w:val="nil"/>
              <w:bottom w:val="single" w:sz="6" w:space="0" w:color="BFBFBF" w:themeColor="background1" w:themeShade="BF"/>
            </w:tcBorders>
          </w:tcPr>
          <w:p w:rsidR="00D97D83" w:rsidRPr="00D97D83" w:rsidRDefault="00D97D83" w:rsidP="00D97D83">
            <w:pPr>
              <w:rPr>
                <w:rFonts w:ascii="Balloon" w:hAnsi="Balloon"/>
              </w:rPr>
            </w:pPr>
            <w:r w:rsidRPr="00D97D83">
              <w:rPr>
                <w:rFonts w:ascii="Balloon" w:hAnsi="Balloon"/>
              </w:rPr>
              <w:t>Parents at home:</w:t>
            </w:r>
          </w:p>
          <w:p w:rsidR="00345FB7" w:rsidRPr="00D97D83" w:rsidRDefault="00F02DD7" w:rsidP="00D97D83">
            <w:pPr>
              <w:rPr>
                <w:rFonts w:ascii="Balloon" w:hAnsi="Balloon"/>
              </w:rPr>
            </w:pPr>
            <w:r>
              <w:rPr>
                <w:rFonts w:ascii="Balloon" w:hAnsi="Balloon"/>
              </w:rPr>
              <w:t>Revi</w:t>
            </w:r>
            <w:r w:rsidR="00F371B9">
              <w:rPr>
                <w:rFonts w:ascii="Balloon" w:hAnsi="Balloon"/>
              </w:rPr>
              <w:t>ew Creation story &amp; Adam &amp; Eve-creation wheel,  responsibility for creation-</w:t>
            </w:r>
            <w:r w:rsidR="0087402E">
              <w:rPr>
                <w:rFonts w:ascii="Balloon" w:hAnsi="Balloon"/>
              </w:rPr>
              <w:t xml:space="preserve"> go on creation </w:t>
            </w:r>
            <w:r w:rsidR="005E6F16">
              <w:rPr>
                <w:rFonts w:ascii="Balloon" w:hAnsi="Balloon"/>
              </w:rPr>
              <w:t>scavenger hunt</w:t>
            </w:r>
          </w:p>
        </w:tc>
        <w:tc>
          <w:tcPr>
            <w:tcW w:w="182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</w:tr>
      <w:tr w:rsidR="00345FB7" w:rsidTr="009119B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D97D83" w:rsidP="00345FB7">
            <w:pPr>
              <w:pStyle w:val="Dates"/>
              <w:rPr>
                <w:rFonts w:ascii="Balloon" w:hAnsi="Balloon"/>
              </w:rPr>
            </w:pPr>
            <w:r>
              <w:rPr>
                <w:rFonts w:ascii="Balloon" w:hAnsi="Balloon"/>
              </w:rPr>
              <w:t>31</w:t>
            </w:r>
          </w:p>
        </w:tc>
        <w:tc>
          <w:tcPr>
            <w:tcW w:w="228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345FB7" w:rsidP="00345FB7">
            <w:pPr>
              <w:pStyle w:val="Dates"/>
              <w:rPr>
                <w:rFonts w:ascii="Balloon" w:hAnsi="Balloon"/>
              </w:rPr>
            </w:pPr>
          </w:p>
        </w:tc>
        <w:tc>
          <w:tcPr>
            <w:tcW w:w="182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345FB7" w:rsidP="00345FB7">
            <w:pPr>
              <w:pStyle w:val="Dates"/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345FB7" w:rsidP="00345FB7">
            <w:pPr>
              <w:pStyle w:val="Dates"/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D97D83" w:rsidRDefault="00345FB7" w:rsidP="00345FB7">
            <w:pPr>
              <w:pStyle w:val="Dates"/>
              <w:rPr>
                <w:rFonts w:ascii="Balloon" w:hAnsi="Balloon"/>
              </w:rPr>
            </w:pPr>
          </w:p>
        </w:tc>
      </w:tr>
      <w:tr w:rsidR="00345FB7" w:rsidTr="009119B0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BF5844" w:rsidP="00143945">
            <w:pPr>
              <w:rPr>
                <w:rFonts w:ascii="Balloon" w:hAnsi="Balloon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1EB58C3D" wp14:editId="35D1CA0A">
                  <wp:simplePos x="0" y="0"/>
                  <wp:positionH relativeFrom="column">
                    <wp:posOffset>4841240</wp:posOffset>
                  </wp:positionH>
                  <wp:positionV relativeFrom="paragraph">
                    <wp:posOffset>7266940</wp:posOffset>
                  </wp:positionV>
                  <wp:extent cx="530904" cy="922401"/>
                  <wp:effectExtent l="0" t="0" r="2540" b="0"/>
                  <wp:wrapNone/>
                  <wp:docPr id="6" name="Picture 6" descr="http://2.bp.blogspot.com/_NqtwDGc87AM/TMjrpOM_POI/AAAAAAAAATc/kDsaTv8bAjo/s1600/CGmonst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2.bp.blogspot.com/_NqtwDGc87AM/TMjrpOM_POI/AAAAAAAAATc/kDsaTv8bAjo/s1600/CGmonstra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8867" cy="9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D97D83" w:rsidP="00345FB7">
            <w:pPr>
              <w:rPr>
                <w:rFonts w:ascii="Balloon" w:hAnsi="Balloon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4C40BF38" wp14:editId="6AF49C2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85090</wp:posOffset>
                  </wp:positionV>
                  <wp:extent cx="1174750" cy="704850"/>
                  <wp:effectExtent l="0" t="0" r="6350" b="0"/>
                  <wp:wrapNone/>
                  <wp:docPr id="52" name="Picture 5" descr="http://clipart-library.com/img/1984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ipart-library.com/img/19845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182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7F20D5" w:rsidP="00345FB7">
            <w:pPr>
              <w:rPr>
                <w:rFonts w:ascii="Balloon" w:hAnsi="Balloon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517C269" wp14:editId="3B8A172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-113030</wp:posOffset>
                  </wp:positionV>
                  <wp:extent cx="1209675" cy="847090"/>
                  <wp:effectExtent l="0" t="0" r="9525" b="0"/>
                  <wp:wrapNone/>
                  <wp:docPr id="29" name="Picture 29" descr="https://cdn.vectorstock.com/i/1000x1000/66/95/jesus-fish-symbol-vector-114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vectorstock.com/i/1000x1000/66/95/jesus-fish-symbol-vector-1146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41" b="10496"/>
                          <a:stretch/>
                        </pic:blipFill>
                        <pic:spPr bwMode="auto">
                          <a:xfrm>
                            <a:off x="0" y="0"/>
                            <a:ext cx="1209675" cy="8470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D97D83" w:rsidRDefault="00345FB7" w:rsidP="00345FB7">
            <w:pPr>
              <w:rPr>
                <w:rFonts w:ascii="Balloon" w:hAnsi="Balloon"/>
              </w:rPr>
            </w:pPr>
          </w:p>
        </w:tc>
      </w:tr>
    </w:tbl>
    <w:p w:rsidR="00345FB7" w:rsidRDefault="00345FB7" w:rsidP="00345FB7"/>
    <w:tbl>
      <w:tblPr>
        <w:tblStyle w:val="GridTable1Light-Accent2"/>
        <w:tblpPr w:leftFromText="180" w:rightFromText="180" w:tblpY="-450"/>
        <w:tblW w:w="5000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615"/>
        <w:gridCol w:w="7785"/>
      </w:tblGrid>
      <w:tr w:rsidR="00253FB9" w:rsidRPr="00F42DE5" w:rsidTr="00557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pct"/>
            <w:shd w:val="clear" w:color="auto" w:fill="E7BB71" w:themeFill="accent2" w:themeFillTint="99"/>
          </w:tcPr>
          <w:p w:rsidR="00345FB7" w:rsidRPr="00B5740C" w:rsidRDefault="00F42DE5" w:rsidP="00345FB7">
            <w:pPr>
              <w:pStyle w:val="Month"/>
              <w:rPr>
                <w:rFonts w:ascii="Broadway" w:hAnsi="Broadway"/>
                <w:color w:val="8F0000" w:themeColor="accent5" w:themeShade="BF"/>
                <w:sz w:val="96"/>
                <w:szCs w:val="96"/>
              </w:rPr>
            </w:pPr>
            <w:r w:rsidRPr="00B5740C">
              <w:rPr>
                <w:rFonts w:ascii="Broadway" w:hAnsi="Broadway"/>
                <w:color w:val="8F0000" w:themeColor="accent5" w:themeShade="BF"/>
                <w:sz w:val="96"/>
                <w:szCs w:val="96"/>
              </w:rPr>
              <w:lastRenderedPageBreak/>
              <w:t>November</w:t>
            </w:r>
          </w:p>
          <w:p w:rsidR="00345FB7" w:rsidRPr="00B5740C" w:rsidRDefault="00345FB7" w:rsidP="00345FB7">
            <w:pPr>
              <w:pStyle w:val="Month"/>
              <w:rPr>
                <w:rFonts w:ascii="Broadway" w:hAnsi="Broadway"/>
                <w:color w:val="8F0000" w:themeColor="accent5" w:themeShade="BF"/>
                <w:sz w:val="72"/>
                <w:szCs w:val="72"/>
              </w:rPr>
            </w:pPr>
            <w:r w:rsidRPr="00B5740C">
              <w:rPr>
                <w:rFonts w:ascii="Broadway" w:hAnsi="Broadway"/>
                <w:color w:val="8F0000" w:themeColor="accent5" w:themeShade="BF"/>
                <w:sz w:val="72"/>
                <w:szCs w:val="72"/>
              </w:rPr>
              <w:t xml:space="preserve">  Little Disciples</w:t>
            </w:r>
          </w:p>
        </w:tc>
        <w:tc>
          <w:tcPr>
            <w:tcW w:w="2703" w:type="pct"/>
            <w:shd w:val="clear" w:color="auto" w:fill="E7BB71" w:themeFill="accent2" w:themeFillTint="99"/>
          </w:tcPr>
          <w:p w:rsidR="00345FB7" w:rsidRPr="00B5740C" w:rsidRDefault="002146D7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adway" w:hAnsi="Broadway"/>
                <w:color w:val="8F0000" w:themeColor="accent5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B34D8D2" wp14:editId="556EB380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76835</wp:posOffset>
                  </wp:positionV>
                  <wp:extent cx="3057525" cy="1781175"/>
                  <wp:effectExtent l="0" t="0" r="9525" b="9525"/>
                  <wp:wrapNone/>
                  <wp:docPr id="34" name="Picture 34" descr="http://4.bp.blogspot.com/-u7p-uF2i1Rs/UpVDfYz1N9I/AAAAAAAAApI/AQy-q_5u9ug/s1600/jesus-and-chil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u7p-uF2i1Rs/UpVDfYz1N9I/AAAAAAAAApI/AQy-q_5u9ug/s1600/jesus-and-chil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345FB7" w:rsidRPr="00F42DE5" w:rsidTr="00B5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Broadway" w:hAnsi="Broadway"/>
            </w:rPr>
            <w:id w:val="-2103716480"/>
            <w:placeholder>
              <w:docPart w:val="AD477BF81E8E4623815FF11A0EE73811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  <w:shd w:val="clear" w:color="auto" w:fill="F7E8CF" w:themeFill="accent2" w:themeFillTint="33"/>
              </w:tcPr>
              <w:p w:rsidR="00345FB7" w:rsidRPr="00F42DE5" w:rsidRDefault="00345FB7" w:rsidP="00345FB7">
                <w:pPr>
                  <w:pStyle w:val="Days"/>
                  <w:rPr>
                    <w:rFonts w:ascii="Broadway" w:hAnsi="Broadway"/>
                  </w:rPr>
                </w:pPr>
                <w:r w:rsidRPr="00F42DE5">
                  <w:rPr>
                    <w:rFonts w:ascii="Broadway" w:hAnsi="Broadway"/>
                  </w:rPr>
                  <w:t>Sunday</w:t>
                </w:r>
              </w:p>
            </w:tc>
          </w:sdtContent>
        </w:sdt>
        <w:tc>
          <w:tcPr>
            <w:tcW w:w="2055" w:type="dxa"/>
            <w:shd w:val="clear" w:color="auto" w:fill="F7E8CF" w:themeFill="accent2" w:themeFillTint="33"/>
          </w:tcPr>
          <w:p w:rsidR="00345FB7" w:rsidRPr="00F42DE5" w:rsidRDefault="00B83DFC" w:rsidP="00345FB7">
            <w:pPr>
              <w:pStyle w:val="Days"/>
              <w:rPr>
                <w:rFonts w:ascii="Broadway" w:hAnsi="Broadway"/>
              </w:rPr>
            </w:pPr>
            <w:sdt>
              <w:sdtPr>
                <w:rPr>
                  <w:rFonts w:ascii="Broadway" w:hAnsi="Broadway"/>
                </w:rPr>
                <w:id w:val="-84143267"/>
                <w:placeholder>
                  <w:docPart w:val="2A3C227C681C4959A390C781ED286B21"/>
                </w:placeholder>
                <w:temporary/>
                <w:showingPlcHdr/>
                <w15:appearance w15:val="hidden"/>
              </w:sdtPr>
              <w:sdtContent>
                <w:r w:rsidR="00345FB7" w:rsidRPr="00F42DE5">
                  <w:rPr>
                    <w:rFonts w:ascii="Broadway" w:hAnsi="Broadway"/>
                  </w:rPr>
                  <w:t>Monday</w:t>
                </w:r>
              </w:sdtContent>
            </w:sdt>
          </w:p>
        </w:tc>
        <w:tc>
          <w:tcPr>
            <w:tcW w:w="2055" w:type="dxa"/>
            <w:shd w:val="clear" w:color="auto" w:fill="F7E8CF" w:themeFill="accent2" w:themeFillTint="33"/>
          </w:tcPr>
          <w:p w:rsidR="00345FB7" w:rsidRPr="00F42DE5" w:rsidRDefault="00B83DFC" w:rsidP="00345FB7">
            <w:pPr>
              <w:pStyle w:val="Days"/>
              <w:rPr>
                <w:rFonts w:ascii="Broadway" w:hAnsi="Broadway"/>
              </w:rPr>
            </w:pPr>
            <w:sdt>
              <w:sdtPr>
                <w:rPr>
                  <w:rFonts w:ascii="Broadway" w:hAnsi="Broadway"/>
                </w:rPr>
                <w:id w:val="407505747"/>
                <w:placeholder>
                  <w:docPart w:val="94586C435EB641DD8D7AD2495D67F3C8"/>
                </w:placeholder>
                <w:temporary/>
                <w:showingPlcHdr/>
                <w15:appearance w15:val="hidden"/>
              </w:sdtPr>
              <w:sdtContent>
                <w:r w:rsidR="00345FB7" w:rsidRPr="00F42DE5">
                  <w:rPr>
                    <w:rFonts w:ascii="Broadway" w:hAnsi="Broadway"/>
                  </w:rPr>
                  <w:t>Tuesday</w:t>
                </w:r>
              </w:sdtContent>
            </w:sdt>
          </w:p>
        </w:tc>
        <w:tc>
          <w:tcPr>
            <w:tcW w:w="2198" w:type="dxa"/>
            <w:shd w:val="clear" w:color="auto" w:fill="F7E8CF" w:themeFill="accent2" w:themeFillTint="33"/>
          </w:tcPr>
          <w:p w:rsidR="00345FB7" w:rsidRPr="00F42DE5" w:rsidRDefault="00B83DFC" w:rsidP="00345FB7">
            <w:pPr>
              <w:pStyle w:val="Days"/>
              <w:rPr>
                <w:rFonts w:ascii="Broadway" w:hAnsi="Broadway"/>
              </w:rPr>
            </w:pPr>
            <w:sdt>
              <w:sdtPr>
                <w:rPr>
                  <w:rFonts w:ascii="Broadway" w:hAnsi="Broadway"/>
                </w:rPr>
                <w:id w:val="-1033269824"/>
                <w:placeholder>
                  <w:docPart w:val="069352751C894281AA9C3225969EC327"/>
                </w:placeholder>
                <w:temporary/>
                <w:showingPlcHdr/>
                <w15:appearance w15:val="hidden"/>
              </w:sdtPr>
              <w:sdtContent>
                <w:r w:rsidR="00345FB7" w:rsidRPr="00F42DE5">
                  <w:rPr>
                    <w:rFonts w:ascii="Broadway" w:hAnsi="Broadway"/>
                  </w:rPr>
                  <w:t>Wednesday</w:t>
                </w:r>
              </w:sdtContent>
            </w:sdt>
          </w:p>
        </w:tc>
        <w:tc>
          <w:tcPr>
            <w:tcW w:w="1912" w:type="dxa"/>
            <w:shd w:val="clear" w:color="auto" w:fill="F7E8CF" w:themeFill="accent2" w:themeFillTint="33"/>
          </w:tcPr>
          <w:p w:rsidR="00345FB7" w:rsidRPr="00F42DE5" w:rsidRDefault="00B83DFC" w:rsidP="00345FB7">
            <w:pPr>
              <w:pStyle w:val="Days"/>
              <w:rPr>
                <w:rFonts w:ascii="Broadway" w:hAnsi="Broadway"/>
              </w:rPr>
            </w:pPr>
            <w:sdt>
              <w:sdtPr>
                <w:rPr>
                  <w:rFonts w:ascii="Broadway" w:hAnsi="Broadway"/>
                </w:rPr>
                <w:id w:val="1780758696"/>
                <w:placeholder>
                  <w:docPart w:val="4AD4F575FB7248FBB5CFDA4D51A61031"/>
                </w:placeholder>
                <w:temporary/>
                <w:showingPlcHdr/>
                <w15:appearance w15:val="hidden"/>
              </w:sdtPr>
              <w:sdtContent>
                <w:r w:rsidR="00345FB7" w:rsidRPr="00F42DE5">
                  <w:rPr>
                    <w:rFonts w:ascii="Broadway" w:hAnsi="Broadway"/>
                  </w:rPr>
                  <w:t>Thursday</w:t>
                </w:r>
              </w:sdtContent>
            </w:sdt>
          </w:p>
        </w:tc>
        <w:tc>
          <w:tcPr>
            <w:tcW w:w="2055" w:type="dxa"/>
            <w:shd w:val="clear" w:color="auto" w:fill="F7E8CF" w:themeFill="accent2" w:themeFillTint="33"/>
          </w:tcPr>
          <w:p w:rsidR="00345FB7" w:rsidRPr="00F42DE5" w:rsidRDefault="00B83DFC" w:rsidP="00345FB7">
            <w:pPr>
              <w:pStyle w:val="Days"/>
              <w:rPr>
                <w:rFonts w:ascii="Broadway" w:hAnsi="Broadway"/>
              </w:rPr>
            </w:pPr>
            <w:sdt>
              <w:sdtPr>
                <w:rPr>
                  <w:rFonts w:ascii="Broadway" w:hAnsi="Broadway"/>
                </w:rPr>
                <w:id w:val="-536735862"/>
                <w:placeholder>
                  <w:docPart w:val="7ACFBAAFD13C4C9DBEA8662EA17295D7"/>
                </w:placeholder>
                <w:temporary/>
                <w:showingPlcHdr/>
                <w15:appearance w15:val="hidden"/>
              </w:sdtPr>
              <w:sdtContent>
                <w:r w:rsidR="00345FB7" w:rsidRPr="00F42DE5">
                  <w:rPr>
                    <w:rFonts w:ascii="Broadway" w:hAnsi="Broadway"/>
                  </w:rPr>
                  <w:t>Friday</w:t>
                </w:r>
              </w:sdtContent>
            </w:sdt>
          </w:p>
        </w:tc>
        <w:tc>
          <w:tcPr>
            <w:tcW w:w="2055" w:type="dxa"/>
            <w:shd w:val="clear" w:color="auto" w:fill="F7E8CF" w:themeFill="accent2" w:themeFillTint="33"/>
          </w:tcPr>
          <w:p w:rsidR="00345FB7" w:rsidRPr="00F42DE5" w:rsidRDefault="00B83DFC" w:rsidP="00345FB7">
            <w:pPr>
              <w:pStyle w:val="Days"/>
              <w:rPr>
                <w:rFonts w:ascii="Broadway" w:hAnsi="Broadway"/>
              </w:rPr>
            </w:pPr>
            <w:sdt>
              <w:sdtPr>
                <w:rPr>
                  <w:rFonts w:ascii="Broadway" w:hAnsi="Broadway"/>
                </w:rPr>
                <w:id w:val="1668439232"/>
                <w:placeholder>
                  <w:docPart w:val="288970858B874A8D9D49A9D3901588D5"/>
                </w:placeholder>
                <w:temporary/>
                <w:showingPlcHdr/>
                <w15:appearance w15:val="hidden"/>
              </w:sdtPr>
              <w:sdtContent>
                <w:r w:rsidR="00345FB7" w:rsidRPr="00F42DE5">
                  <w:rPr>
                    <w:rFonts w:ascii="Broadway" w:hAnsi="Broadway"/>
                  </w:rPr>
                  <w:t>Saturday</w:t>
                </w:r>
              </w:sdtContent>
            </w:sdt>
          </w:p>
        </w:tc>
      </w:tr>
      <w:tr w:rsidR="00345FB7" w:rsidRPr="00F42DE5" w:rsidTr="00345FB7">
        <w:tc>
          <w:tcPr>
            <w:tcW w:w="2054" w:type="dxa"/>
            <w:tcBorders>
              <w:bottom w:val="nil"/>
            </w:tcBorders>
          </w:tcPr>
          <w:p w:rsidR="00345FB7" w:rsidRPr="00F42DE5" w:rsidRDefault="00345FB7" w:rsidP="00345FB7">
            <w:pPr>
              <w:pStyle w:val="Dates"/>
              <w:rPr>
                <w:rFonts w:ascii="Broadway" w:hAnsi="Broadway"/>
              </w:rPr>
            </w:pP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IF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DocVariable MonthStart \@ dddd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</w:rPr>
              <w:instrText>Friday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= "Sunday" 1 ""</w:instrText>
            </w:r>
            <w:r w:rsidRPr="00F42DE5">
              <w:rPr>
                <w:rFonts w:ascii="Broadway" w:hAnsi="Broadway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F42DE5" w:rsidRDefault="00345FB7" w:rsidP="00345FB7">
            <w:pPr>
              <w:pStyle w:val="Dates"/>
              <w:rPr>
                <w:rFonts w:ascii="Broadway" w:hAnsi="Broadway"/>
              </w:rPr>
            </w:pP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IF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DocVariable MonthStart \@ dddd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</w:rPr>
              <w:instrText>Friday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= "Monday" 1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IF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=A2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  <w:noProof/>
              </w:rPr>
              <w:instrText>0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&lt;&gt; 0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=A2+1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  <w:noProof/>
              </w:rPr>
              <w:instrText>2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"" 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F42DE5" w:rsidRDefault="00345FB7" w:rsidP="00345FB7">
            <w:pPr>
              <w:pStyle w:val="Dates"/>
              <w:rPr>
                <w:rFonts w:ascii="Broadway" w:hAnsi="Broadway"/>
              </w:rPr>
            </w:pP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IF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DocVariable MonthStart \@ dddd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</w:rPr>
              <w:instrText>Friday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= "Tuesday" 1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IF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=B2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  <w:noProof/>
              </w:rPr>
              <w:instrText>0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&lt;&gt; 0 </w:instrText>
            </w:r>
            <w:r w:rsidRPr="00F42DE5">
              <w:rPr>
                <w:rFonts w:ascii="Broadway" w:hAnsi="Broadway"/>
              </w:rPr>
              <w:fldChar w:fldCharType="begin"/>
            </w:r>
            <w:r w:rsidRPr="00F42DE5">
              <w:rPr>
                <w:rFonts w:ascii="Broadway" w:hAnsi="Broadway"/>
              </w:rPr>
              <w:instrText xml:space="preserve"> =B2+1 </w:instrText>
            </w:r>
            <w:r w:rsidRPr="00F42DE5">
              <w:rPr>
                <w:rFonts w:ascii="Broadway" w:hAnsi="Broadway"/>
              </w:rPr>
              <w:fldChar w:fldCharType="separate"/>
            </w:r>
            <w:r w:rsidRPr="00F42DE5">
              <w:rPr>
                <w:rFonts w:ascii="Broadway" w:hAnsi="Broadway"/>
                <w:noProof/>
              </w:rPr>
              <w:instrText>3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instrText xml:space="preserve"> "" </w:instrText>
            </w:r>
            <w:r w:rsidRPr="00F42DE5">
              <w:rPr>
                <w:rFonts w:ascii="Broadway" w:hAnsi="Broadway"/>
              </w:rPr>
              <w:fldChar w:fldCharType="end"/>
            </w:r>
            <w:r w:rsidRPr="00F42DE5">
              <w:rPr>
                <w:rFonts w:ascii="Broadway" w:hAnsi="Broadway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</w: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IF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DocVariable MonthStart \@ dddd </w:instrText>
            </w:r>
            <w:r w:rsidR="00345FB7" w:rsidRPr="00F42DE5">
              <w:rPr>
                <w:rFonts w:ascii="Broadway" w:hAnsi="Broadway"/>
              </w:rPr>
              <w:fldChar w:fldCharType="separate"/>
            </w:r>
            <w:r w:rsidR="00345FB7" w:rsidRPr="00F42DE5">
              <w:rPr>
                <w:rFonts w:ascii="Broadway" w:hAnsi="Broadway"/>
              </w:rPr>
              <w:instrText>Friday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instrText xml:space="preserve"> = "Wednesday" 1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IF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=C2 </w:instrText>
            </w:r>
            <w:r w:rsidR="00345FB7" w:rsidRPr="00F42DE5">
              <w:rPr>
                <w:rFonts w:ascii="Broadway" w:hAnsi="Broadway"/>
              </w:rPr>
              <w:fldChar w:fldCharType="separate"/>
            </w:r>
            <w:r w:rsidR="00345FB7" w:rsidRPr="00F42DE5">
              <w:rPr>
                <w:rFonts w:ascii="Broadway" w:hAnsi="Broadway"/>
                <w:noProof/>
              </w:rPr>
              <w:instrText>0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instrText xml:space="preserve"> &lt;&gt; 0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=C2+1 </w:instrText>
            </w:r>
            <w:r w:rsidR="00345FB7" w:rsidRPr="00F42DE5">
              <w:rPr>
                <w:rFonts w:ascii="Broadway" w:hAnsi="Broadway"/>
              </w:rPr>
              <w:fldChar w:fldCharType="separate"/>
            </w:r>
            <w:r w:rsidR="00345FB7" w:rsidRPr="00F42DE5">
              <w:rPr>
                <w:rFonts w:ascii="Broadway" w:hAnsi="Broadway"/>
                <w:noProof/>
              </w:rPr>
              <w:instrText>2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instrText xml:space="preserve"> "" 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</w: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IF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DocVariable MonthStart \@ dddd </w:instrText>
            </w:r>
            <w:r w:rsidR="00345FB7" w:rsidRPr="00F42DE5">
              <w:rPr>
                <w:rFonts w:ascii="Broadway" w:hAnsi="Broadway"/>
              </w:rPr>
              <w:fldChar w:fldCharType="separate"/>
            </w:r>
            <w:r w:rsidR="00345FB7" w:rsidRPr="00F42DE5">
              <w:rPr>
                <w:rFonts w:ascii="Broadway" w:hAnsi="Broadway"/>
              </w:rPr>
              <w:instrText>Friday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instrText xml:space="preserve">= "Thursday" 1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IF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=D2 </w:instrText>
            </w:r>
            <w:r w:rsidR="00345FB7" w:rsidRPr="00F42DE5">
              <w:rPr>
                <w:rFonts w:ascii="Broadway" w:hAnsi="Broadway"/>
              </w:rPr>
              <w:fldChar w:fldCharType="separate"/>
            </w:r>
            <w:r w:rsidR="00345FB7" w:rsidRPr="00F42DE5">
              <w:rPr>
                <w:rFonts w:ascii="Broadway" w:hAnsi="Broadway"/>
                <w:noProof/>
              </w:rPr>
              <w:instrText>0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instrText xml:space="preserve"> &lt;&gt; 0 </w:instrText>
            </w:r>
            <w:r w:rsidR="00345FB7" w:rsidRPr="00F42DE5">
              <w:rPr>
                <w:rFonts w:ascii="Broadway" w:hAnsi="Broadway"/>
              </w:rPr>
              <w:fldChar w:fldCharType="begin"/>
            </w:r>
            <w:r w:rsidR="00345FB7" w:rsidRPr="00F42DE5">
              <w:rPr>
                <w:rFonts w:ascii="Broadway" w:hAnsi="Broadway"/>
              </w:rPr>
              <w:instrText xml:space="preserve"> =D2+1 </w:instrText>
            </w:r>
            <w:r w:rsidR="00345FB7" w:rsidRPr="00F42DE5">
              <w:rPr>
                <w:rFonts w:ascii="Broadway" w:hAnsi="Broadway"/>
              </w:rPr>
              <w:fldChar w:fldCharType="separate"/>
            </w:r>
            <w:r w:rsidR="00345FB7" w:rsidRPr="00F42DE5">
              <w:rPr>
                <w:rFonts w:ascii="Broadway" w:hAnsi="Broadway"/>
                <w:noProof/>
              </w:rPr>
              <w:instrText>2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instrText xml:space="preserve"> "" </w:instrText>
            </w:r>
            <w:r w:rsidR="00345FB7" w:rsidRPr="00F42DE5">
              <w:rPr>
                <w:rFonts w:ascii="Broadway" w:hAnsi="Broadway"/>
              </w:rPr>
              <w:fldChar w:fldCharType="end"/>
            </w:r>
            <w:r w:rsidR="00345FB7" w:rsidRPr="00F42DE5">
              <w:rPr>
                <w:rFonts w:ascii="Broadway" w:hAnsi="Broadway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4</w:t>
            </w:r>
          </w:p>
        </w:tc>
      </w:tr>
      <w:tr w:rsidR="00345FB7" w:rsidRPr="00F42DE5" w:rsidTr="00AD7E3C">
        <w:trPr>
          <w:trHeight w:hRule="exact" w:val="137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7F5F9A" w:rsidP="00345FB7">
            <w:pPr>
              <w:rPr>
                <w:rFonts w:ascii="Broadway" w:hAnsi="Broadway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3C0DD68E" wp14:editId="79ECD3B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-71120</wp:posOffset>
                  </wp:positionV>
                  <wp:extent cx="1162050" cy="850900"/>
                  <wp:effectExtent l="0" t="0" r="0" b="6350"/>
                  <wp:wrapNone/>
                  <wp:docPr id="22" name="Picture 22" descr="https://media.istockphoto.com/vectors/jesus-fish-set-vector-id1144408172?k=6&amp;m=1144408172&amp;s=170667a&amp;w=0&amp;h=d6t6oBWCVSnd8pFo48D66wFOiIU8YndXr_SN2pQClR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vectors/jesus-fish-set-vector-id1144408172?k=6&amp;m=1144408172&amp;s=170667a&amp;w=0&amp;h=d6t6oBWCVSnd8pFo48D66wFOiIU8YndXr_SN2pQClR8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2" r="36150" b="75587"/>
                          <a:stretch/>
                        </pic:blipFill>
                        <pic:spPr bwMode="auto">
                          <a:xfrm>
                            <a:off x="0" y="0"/>
                            <a:ext cx="1168500" cy="85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Default="00345FB7" w:rsidP="00AD7E3C">
            <w:pPr>
              <w:jc w:val="center"/>
              <w:rPr>
                <w:rFonts w:ascii="Broadway" w:hAnsi="Broadway"/>
                <w:color w:val="8F0000" w:themeColor="accent5" w:themeShade="BF"/>
              </w:rPr>
            </w:pPr>
            <w:r w:rsidRPr="00F371B9">
              <w:rPr>
                <w:rFonts w:ascii="Broadway" w:hAnsi="Broadway"/>
                <w:color w:val="8F0000" w:themeColor="accent5" w:themeShade="BF"/>
              </w:rPr>
              <w:t>Families</w:t>
            </w:r>
            <w:r w:rsidR="00AD7E3C">
              <w:rPr>
                <w:rFonts w:ascii="Broadway" w:hAnsi="Broadway"/>
                <w:color w:val="8F0000" w:themeColor="accent5" w:themeShade="BF"/>
              </w:rPr>
              <w:t>: short meeting after mass</w:t>
            </w:r>
          </w:p>
          <w:p w:rsidR="00F371B9" w:rsidRPr="00F371B9" w:rsidRDefault="00AD7E3C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Parents at home: week 1 read Bible story Adam &amp; Eve</w:t>
            </w:r>
          </w:p>
          <w:p w:rsidR="00AD7E3C" w:rsidRPr="00AD7E3C" w:rsidRDefault="00AD7E3C" w:rsidP="00AD7E3C">
            <w:pPr>
              <w:jc w:val="center"/>
              <w:rPr>
                <w:rFonts w:ascii="Broadway" w:hAnsi="Broadway"/>
                <w:color w:val="8F0000" w:themeColor="accent5" w:themeShade="BF"/>
              </w:rPr>
            </w:pPr>
            <w:r w:rsidRPr="00AD7E3C">
              <w:rPr>
                <w:rFonts w:ascii="Broadway" w:hAnsi="Broadway"/>
                <w:color w:val="8F0000" w:themeColor="accent5" w:themeShade="BF"/>
              </w:rPr>
              <w:t>No Little Disciples</w:t>
            </w:r>
          </w:p>
          <w:p w:rsidR="00F371B9" w:rsidRPr="00F371B9" w:rsidRDefault="00F371B9" w:rsidP="00AD7E3C">
            <w:pPr>
              <w:jc w:val="center"/>
              <w:rPr>
                <w:rFonts w:ascii="Broadway" w:hAnsi="Broadway"/>
                <w:color w:val="C00000" w:themeColor="accent5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</w:tr>
      <w:tr w:rsidR="00345FB7" w:rsidRPr="00F42DE5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AD7E3C">
            <w:pPr>
              <w:pStyle w:val="Dates"/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8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11</w:t>
            </w:r>
          </w:p>
        </w:tc>
      </w:tr>
      <w:tr w:rsidR="00345FB7" w:rsidRPr="00F42DE5" w:rsidTr="00737571">
        <w:trPr>
          <w:trHeight w:hRule="exact" w:val="126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A832A4">
            <w:pPr>
              <w:rPr>
                <w:rFonts w:ascii="Broadway" w:hAnsi="Broadwa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A832A4" w:rsidRPr="00F42DE5" w:rsidRDefault="00A832A4" w:rsidP="00AD7E3C">
            <w:pPr>
              <w:jc w:val="center"/>
              <w:rPr>
                <w:rFonts w:ascii="Broadway" w:hAnsi="Broadway"/>
              </w:rPr>
            </w:pPr>
            <w:r w:rsidRPr="00F42DE5">
              <w:rPr>
                <w:rFonts w:ascii="Broadway" w:hAnsi="Broadway"/>
              </w:rPr>
              <w:t>Parents at home:</w:t>
            </w:r>
          </w:p>
          <w:p w:rsidR="00345FB7" w:rsidRDefault="00AD7E3C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week 2</w:t>
            </w:r>
          </w:p>
          <w:p w:rsidR="00F371B9" w:rsidRDefault="00F371B9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Works of Mercy-Box of Joy send off</w:t>
            </w:r>
          </w:p>
          <w:p w:rsidR="00F371B9" w:rsidRPr="00F42DE5" w:rsidRDefault="00F371B9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Advent Activities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</w:tr>
      <w:tr w:rsidR="00345FB7" w:rsidRPr="00F42DE5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AD7E3C">
            <w:pPr>
              <w:pStyle w:val="Dates"/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15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18</w:t>
            </w:r>
          </w:p>
        </w:tc>
      </w:tr>
      <w:tr w:rsidR="00345FB7" w:rsidRPr="00F42DE5" w:rsidTr="00AD7E3C">
        <w:trPr>
          <w:trHeight w:hRule="exact" w:val="127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A832A4" w:rsidRPr="00F371B9" w:rsidRDefault="00A832A4" w:rsidP="00AD7E3C">
            <w:pPr>
              <w:jc w:val="center"/>
              <w:rPr>
                <w:rFonts w:ascii="Broadway" w:hAnsi="Broadway"/>
                <w:b/>
                <w:color w:val="8F0000" w:themeColor="accent5" w:themeShade="BF"/>
              </w:rPr>
            </w:pPr>
            <w:r w:rsidRPr="00F371B9">
              <w:rPr>
                <w:rFonts w:ascii="Broadway" w:hAnsi="Broadway"/>
                <w:color w:val="8F0000" w:themeColor="accent5" w:themeShade="BF"/>
              </w:rPr>
              <w:t>Faith Fun Night</w:t>
            </w:r>
            <w:r w:rsidRPr="00F371B9">
              <w:rPr>
                <w:rFonts w:ascii="Broadway" w:hAnsi="Broadway"/>
                <w:b/>
                <w:color w:val="8F0000" w:themeColor="accent5" w:themeShade="BF"/>
              </w:rPr>
              <w:t xml:space="preserve">       </w:t>
            </w:r>
            <w:r w:rsidRPr="00F371B9">
              <w:rPr>
                <w:rFonts w:ascii="Broadway" w:hAnsi="Broadway"/>
                <w:color w:val="8F0000" w:themeColor="accent5" w:themeShade="BF"/>
              </w:rPr>
              <w:t>5:45-6:45</w:t>
            </w:r>
          </w:p>
          <w:p w:rsidR="00345FB7" w:rsidRDefault="00345FB7" w:rsidP="00AD7E3C">
            <w:pPr>
              <w:jc w:val="center"/>
              <w:rPr>
                <w:rFonts w:ascii="Broadway" w:hAnsi="Broadway"/>
              </w:rPr>
            </w:pPr>
          </w:p>
          <w:p w:rsidR="00F371B9" w:rsidRDefault="00F371B9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practice</w:t>
            </w:r>
          </w:p>
          <w:p w:rsidR="00F371B9" w:rsidRPr="00F42DE5" w:rsidRDefault="00F371B9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Children’s skit/play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</w:tr>
      <w:tr w:rsidR="00345FB7" w:rsidRPr="00F42DE5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AD7E3C">
            <w:pPr>
              <w:pStyle w:val="Dates"/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22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25</w:t>
            </w:r>
          </w:p>
        </w:tc>
      </w:tr>
      <w:tr w:rsidR="00345FB7" w:rsidRPr="00F42DE5" w:rsidTr="00B5740C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A832A4" w:rsidRPr="00F42DE5" w:rsidRDefault="00A832A4" w:rsidP="00AD7E3C">
            <w:pPr>
              <w:jc w:val="center"/>
              <w:rPr>
                <w:rFonts w:ascii="Broadway" w:hAnsi="Broadway"/>
              </w:rPr>
            </w:pPr>
            <w:r w:rsidRPr="00F42DE5">
              <w:rPr>
                <w:rFonts w:ascii="Broadway" w:hAnsi="Broadway"/>
              </w:rPr>
              <w:t>Parents at home:</w:t>
            </w:r>
            <w:r w:rsidR="00AD7E3C">
              <w:rPr>
                <w:rFonts w:ascii="Broadway" w:hAnsi="Broadway"/>
              </w:rPr>
              <w:t xml:space="preserve"> week 3</w:t>
            </w:r>
          </w:p>
          <w:p w:rsidR="00345FB7" w:rsidRDefault="00F371B9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Rosary(Joyful) or prayers</w:t>
            </w:r>
          </w:p>
          <w:p w:rsidR="00F371B9" w:rsidRPr="00F42DE5" w:rsidRDefault="00F371B9" w:rsidP="00AD7E3C">
            <w:pPr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Jesse Tree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A832A4" w:rsidP="00345FB7">
            <w:pPr>
              <w:rPr>
                <w:rFonts w:ascii="Broadway" w:hAnsi="Broadway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D83BE73" wp14:editId="122DEBA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-120015</wp:posOffset>
                  </wp:positionV>
                  <wp:extent cx="1198880" cy="866699"/>
                  <wp:effectExtent l="0" t="0" r="1270" b="0"/>
                  <wp:wrapNone/>
                  <wp:docPr id="54" name="Picture 54" descr="https://clipground.com/images/thankgiving-day-clipart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ground.com/images/thankgiving-day-clipart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80" cy="87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</w:tr>
      <w:tr w:rsidR="00345FB7" w:rsidRPr="00F42DE5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A832A4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B5740C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B5740C" w:rsidP="00AD7E3C">
            <w:pPr>
              <w:pStyle w:val="Dates"/>
              <w:jc w:val="center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29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B5740C" w:rsidP="00345FB7">
            <w:pPr>
              <w:pStyle w:val="Dates"/>
              <w:rPr>
                <w:rFonts w:ascii="Broadway" w:hAnsi="Broadway"/>
              </w:rPr>
            </w:pPr>
            <w:r>
              <w:rPr>
                <w:rFonts w:ascii="Broadway" w:hAnsi="Broadway"/>
              </w:rP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345FB7" w:rsidP="00345FB7">
            <w:pPr>
              <w:pStyle w:val="Dates"/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F42DE5" w:rsidRDefault="00345FB7" w:rsidP="00345FB7">
            <w:pPr>
              <w:pStyle w:val="Dates"/>
              <w:rPr>
                <w:rFonts w:ascii="Broadway" w:hAnsi="Broadway"/>
              </w:rPr>
            </w:pPr>
          </w:p>
        </w:tc>
      </w:tr>
      <w:tr w:rsidR="00345FB7" w:rsidRPr="00F42DE5" w:rsidTr="00557E39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jc w:val="center"/>
              <w:rPr>
                <w:rFonts w:ascii="Broadway" w:hAnsi="Broadway"/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737571" w:rsidRDefault="0013154D" w:rsidP="00AD7E3C">
            <w:pPr>
              <w:jc w:val="center"/>
              <w:rPr>
                <w:rFonts w:ascii="Broadway" w:hAnsi="Broadway"/>
                <w:color w:val="8F0000" w:themeColor="accent5" w:themeShade="BF"/>
              </w:rPr>
            </w:pPr>
            <w:r w:rsidRPr="00737571">
              <w:rPr>
                <w:rFonts w:ascii="Broadway" w:hAnsi="Broadway"/>
                <w:color w:val="8F0000" w:themeColor="accent5" w:themeShade="BF"/>
              </w:rPr>
              <w:t>Advent Night</w:t>
            </w:r>
          </w:p>
          <w:p w:rsidR="00737571" w:rsidRPr="00737571" w:rsidRDefault="00737571" w:rsidP="00AD7E3C">
            <w:pPr>
              <w:jc w:val="center"/>
              <w:rPr>
                <w:rFonts w:ascii="Broadway" w:hAnsi="Broadway"/>
                <w:color w:val="8F0000" w:themeColor="accent5" w:themeShade="BF"/>
              </w:rPr>
            </w:pPr>
            <w:r w:rsidRPr="00737571">
              <w:rPr>
                <w:rFonts w:ascii="Broadway" w:hAnsi="Broadway"/>
                <w:color w:val="8F0000" w:themeColor="accent5" w:themeShade="BF"/>
              </w:rPr>
              <w:t>5:45</w:t>
            </w:r>
          </w:p>
          <w:p w:rsidR="00737571" w:rsidRPr="00F42DE5" w:rsidRDefault="00737571" w:rsidP="00AD7E3C">
            <w:pPr>
              <w:jc w:val="center"/>
              <w:rPr>
                <w:rFonts w:ascii="Broadway" w:hAnsi="Broadway"/>
              </w:rPr>
            </w:pPr>
            <w:r w:rsidRPr="00737571">
              <w:rPr>
                <w:rFonts w:ascii="Broadway" w:hAnsi="Broadway"/>
              </w:rPr>
              <w:t>Prayer, dinner, activity &amp; children’s skit/play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F42DE5" w:rsidRDefault="00345FB7" w:rsidP="00345FB7">
            <w:pPr>
              <w:rPr>
                <w:rFonts w:ascii="Broadway" w:hAnsi="Broadway"/>
              </w:rPr>
            </w:pPr>
          </w:p>
        </w:tc>
      </w:tr>
    </w:tbl>
    <w:p w:rsidR="00345FB7" w:rsidRDefault="00D76ABB" w:rsidP="00D76ABB">
      <w:pPr>
        <w:tabs>
          <w:tab w:val="left" w:pos="5445"/>
        </w:tabs>
      </w:pPr>
      <w:r>
        <w:lastRenderedPageBreak/>
        <w:tab/>
      </w:r>
    </w:p>
    <w:tbl>
      <w:tblPr>
        <w:tblStyle w:val="GridTable1Light-Accent2"/>
        <w:tblpPr w:leftFromText="180" w:rightFromText="180" w:tblpY="-450"/>
        <w:tblW w:w="5000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209"/>
        <w:gridCol w:w="8191"/>
      </w:tblGrid>
      <w:tr w:rsidR="00345FB7" w:rsidRPr="0044764A" w:rsidTr="001B0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6" w:type="pct"/>
            <w:shd w:val="clear" w:color="auto" w:fill="C00000" w:themeFill="accent5"/>
          </w:tcPr>
          <w:p w:rsidR="00345FB7" w:rsidRPr="00D76ABB" w:rsidRDefault="0014608D" w:rsidP="00345FB7">
            <w:pPr>
              <w:pStyle w:val="Month"/>
              <w:rPr>
                <w:rFonts w:ascii="Alex Brush" w:hAnsi="Alex Brush"/>
                <w:sz w:val="140"/>
                <w:szCs w:val="140"/>
              </w:rPr>
            </w:pPr>
            <w:r w:rsidRPr="0044764A">
              <w:rPr>
                <w:rFonts w:ascii="Alex Brush" w:hAnsi="Alex Brush"/>
                <w:color w:val="FF0000"/>
              </w:rPr>
              <w:t xml:space="preserve">  </w:t>
            </w:r>
            <w:r w:rsidRPr="00D76ABB">
              <w:rPr>
                <w:rFonts w:ascii="Alex Brush" w:hAnsi="Alex Brush"/>
                <w:sz w:val="140"/>
                <w:szCs w:val="140"/>
              </w:rPr>
              <w:t>December</w:t>
            </w:r>
          </w:p>
          <w:p w:rsidR="00345FB7" w:rsidRPr="00D76ABB" w:rsidRDefault="00345FB7" w:rsidP="00345FB7">
            <w:pPr>
              <w:pStyle w:val="Month"/>
              <w:rPr>
                <w:rFonts w:ascii="Alex Brush" w:hAnsi="Alex Brush"/>
                <w:color w:val="FF0000"/>
                <w:sz w:val="96"/>
                <w:szCs w:val="96"/>
              </w:rPr>
            </w:pPr>
            <w:r w:rsidRPr="00D76ABB">
              <w:rPr>
                <w:rFonts w:ascii="Alex Brush" w:hAnsi="Alex Brush"/>
                <w:sz w:val="72"/>
                <w:szCs w:val="72"/>
              </w:rPr>
              <w:t xml:space="preserve">  </w:t>
            </w:r>
            <w:r w:rsidR="0014608D" w:rsidRPr="00D76ABB">
              <w:rPr>
                <w:rFonts w:ascii="Alex Brush" w:hAnsi="Alex Brush"/>
                <w:sz w:val="72"/>
                <w:szCs w:val="72"/>
              </w:rPr>
              <w:t xml:space="preserve">  </w:t>
            </w:r>
            <w:r w:rsidRPr="00D76ABB">
              <w:rPr>
                <w:rFonts w:ascii="Alex Brush" w:hAnsi="Alex Brush"/>
                <w:sz w:val="96"/>
                <w:szCs w:val="96"/>
              </w:rPr>
              <w:t>Little Disciples</w:t>
            </w:r>
          </w:p>
        </w:tc>
        <w:tc>
          <w:tcPr>
            <w:tcW w:w="2844" w:type="pct"/>
            <w:shd w:val="clear" w:color="auto" w:fill="000000" w:themeFill="text1"/>
          </w:tcPr>
          <w:p w:rsidR="00345FB7" w:rsidRPr="0044764A" w:rsidRDefault="0044764A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ex Brush" w:hAnsi="Alex Brush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C028BD4" wp14:editId="78BB017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635</wp:posOffset>
                  </wp:positionV>
                  <wp:extent cx="4848225" cy="1895475"/>
                  <wp:effectExtent l="0" t="0" r="9525" b="9525"/>
                  <wp:wrapNone/>
                  <wp:docPr id="56" name="Picture 56" descr="https://tse1.mm.bing.net/th?id=OIP.FcZR1yy8b2CX_ZdieFqHCAHaEK&amp;pid=Api&amp;P=0&amp;h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id=OIP.FcZR1yy8b2CX_ZdieFqHCAHaEK&amp;pid=Api&amp;P=0&amp;h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03"/>
        <w:gridCol w:w="2250"/>
        <w:gridCol w:w="2070"/>
        <w:gridCol w:w="1897"/>
        <w:gridCol w:w="2055"/>
      </w:tblGrid>
      <w:tr w:rsidR="00345FB7" w:rsidRPr="0044764A" w:rsidTr="00855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Alex Brush" w:hAnsi="Alex Brush"/>
            </w:rPr>
            <w:id w:val="-602336773"/>
            <w:placeholder>
              <w:docPart w:val="4867493829364C7D92BEE7142858BD59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44764A" w:rsidRDefault="00345FB7" w:rsidP="00345FB7">
                <w:pPr>
                  <w:pStyle w:val="Days"/>
                  <w:rPr>
                    <w:rFonts w:ascii="Alex Brush" w:hAnsi="Alex Brush"/>
                  </w:rPr>
                </w:pPr>
                <w:r w:rsidRPr="0044764A">
                  <w:rPr>
                    <w:rFonts w:ascii="Alex Brush" w:hAnsi="Alex Brush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44764A" w:rsidRDefault="00B83DFC" w:rsidP="00345FB7">
            <w:pPr>
              <w:pStyle w:val="Days"/>
              <w:rPr>
                <w:rFonts w:ascii="Alex Brush" w:hAnsi="Alex Brush"/>
              </w:rPr>
            </w:pPr>
            <w:sdt>
              <w:sdtPr>
                <w:rPr>
                  <w:rFonts w:ascii="Alex Brush" w:hAnsi="Alex Brush"/>
                </w:rPr>
                <w:id w:val="75564251"/>
                <w:placeholder>
                  <w:docPart w:val="5602217C241248B999B6CB174A365825"/>
                </w:placeholder>
                <w:temporary/>
                <w:showingPlcHdr/>
                <w15:appearance w15:val="hidden"/>
              </w:sdtPr>
              <w:sdtContent>
                <w:r w:rsidR="00345FB7" w:rsidRPr="0044764A">
                  <w:rPr>
                    <w:rFonts w:ascii="Alex Brush" w:hAnsi="Alex Brush"/>
                  </w:rPr>
                  <w:t>Monday</w:t>
                </w:r>
              </w:sdtContent>
            </w:sdt>
          </w:p>
        </w:tc>
        <w:tc>
          <w:tcPr>
            <w:tcW w:w="2003" w:type="dxa"/>
          </w:tcPr>
          <w:p w:rsidR="00345FB7" w:rsidRPr="0044764A" w:rsidRDefault="00B83DFC" w:rsidP="00345FB7">
            <w:pPr>
              <w:pStyle w:val="Days"/>
              <w:rPr>
                <w:rFonts w:ascii="Alex Brush" w:hAnsi="Alex Brush"/>
              </w:rPr>
            </w:pPr>
            <w:sdt>
              <w:sdtPr>
                <w:rPr>
                  <w:rFonts w:ascii="Alex Brush" w:hAnsi="Alex Brush"/>
                </w:rPr>
                <w:id w:val="-1650282004"/>
                <w:placeholder>
                  <w:docPart w:val="7C4A46AFF99D48CCA24B36898F3762AC"/>
                </w:placeholder>
                <w:temporary/>
                <w:showingPlcHdr/>
                <w15:appearance w15:val="hidden"/>
              </w:sdtPr>
              <w:sdtContent>
                <w:r w:rsidR="00345FB7" w:rsidRPr="0044764A">
                  <w:rPr>
                    <w:rFonts w:ascii="Alex Brush" w:hAnsi="Alex Brush"/>
                  </w:rPr>
                  <w:t>Tuesday</w:t>
                </w:r>
              </w:sdtContent>
            </w:sdt>
          </w:p>
        </w:tc>
        <w:tc>
          <w:tcPr>
            <w:tcW w:w="2250" w:type="dxa"/>
          </w:tcPr>
          <w:p w:rsidR="00345FB7" w:rsidRPr="0044764A" w:rsidRDefault="00B83DFC" w:rsidP="00345FB7">
            <w:pPr>
              <w:pStyle w:val="Days"/>
              <w:rPr>
                <w:rFonts w:ascii="Alex Brush" w:hAnsi="Alex Brush"/>
              </w:rPr>
            </w:pPr>
            <w:sdt>
              <w:sdtPr>
                <w:rPr>
                  <w:rFonts w:ascii="Alex Brush" w:hAnsi="Alex Brush"/>
                </w:rPr>
                <w:id w:val="85966047"/>
                <w:placeholder>
                  <w:docPart w:val="FECD5912B9F04DE4957B496BC57601C5"/>
                </w:placeholder>
                <w:temporary/>
                <w:showingPlcHdr/>
                <w15:appearance w15:val="hidden"/>
              </w:sdtPr>
              <w:sdtContent>
                <w:r w:rsidR="00345FB7" w:rsidRPr="0044764A">
                  <w:rPr>
                    <w:rFonts w:ascii="Alex Brush" w:hAnsi="Alex Brush"/>
                  </w:rPr>
                  <w:t>Wednesday</w:t>
                </w:r>
              </w:sdtContent>
            </w:sdt>
          </w:p>
        </w:tc>
        <w:tc>
          <w:tcPr>
            <w:tcW w:w="2070" w:type="dxa"/>
          </w:tcPr>
          <w:p w:rsidR="00345FB7" w:rsidRPr="0044764A" w:rsidRDefault="00B83DFC" w:rsidP="00345FB7">
            <w:pPr>
              <w:pStyle w:val="Days"/>
              <w:rPr>
                <w:rFonts w:ascii="Alex Brush" w:hAnsi="Alex Brush"/>
              </w:rPr>
            </w:pPr>
            <w:sdt>
              <w:sdtPr>
                <w:rPr>
                  <w:rFonts w:ascii="Alex Brush" w:hAnsi="Alex Brush"/>
                </w:rPr>
                <w:id w:val="624351099"/>
                <w:placeholder>
                  <w:docPart w:val="9A3916B38D514BBB9DB8BDADEABD6714"/>
                </w:placeholder>
                <w:temporary/>
                <w:showingPlcHdr/>
                <w15:appearance w15:val="hidden"/>
              </w:sdtPr>
              <w:sdtContent>
                <w:r w:rsidR="00345FB7" w:rsidRPr="0044764A">
                  <w:rPr>
                    <w:rFonts w:ascii="Alex Brush" w:hAnsi="Alex Brush"/>
                  </w:rPr>
                  <w:t>Thursday</w:t>
                </w:r>
              </w:sdtContent>
            </w:sdt>
          </w:p>
        </w:tc>
        <w:tc>
          <w:tcPr>
            <w:tcW w:w="1897" w:type="dxa"/>
          </w:tcPr>
          <w:p w:rsidR="00345FB7" w:rsidRPr="0044764A" w:rsidRDefault="00B83DFC" w:rsidP="00345FB7">
            <w:pPr>
              <w:pStyle w:val="Days"/>
              <w:rPr>
                <w:rFonts w:ascii="Alex Brush" w:hAnsi="Alex Brush"/>
              </w:rPr>
            </w:pPr>
            <w:sdt>
              <w:sdtPr>
                <w:rPr>
                  <w:rFonts w:ascii="Alex Brush" w:hAnsi="Alex Brush"/>
                </w:rPr>
                <w:id w:val="-97490428"/>
                <w:placeholder>
                  <w:docPart w:val="D155F52710FF4701B139C85023AEF37E"/>
                </w:placeholder>
                <w:temporary/>
                <w:showingPlcHdr/>
                <w15:appearance w15:val="hidden"/>
              </w:sdtPr>
              <w:sdtContent>
                <w:r w:rsidR="00345FB7" w:rsidRPr="0044764A">
                  <w:rPr>
                    <w:rFonts w:ascii="Alex Brush" w:hAnsi="Alex Brush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44764A" w:rsidRDefault="00B83DFC" w:rsidP="00345FB7">
            <w:pPr>
              <w:pStyle w:val="Days"/>
              <w:rPr>
                <w:rFonts w:ascii="Alex Brush" w:hAnsi="Alex Brush"/>
              </w:rPr>
            </w:pPr>
            <w:sdt>
              <w:sdtPr>
                <w:rPr>
                  <w:rFonts w:ascii="Alex Brush" w:hAnsi="Alex Brush"/>
                </w:rPr>
                <w:id w:val="1811897450"/>
                <w:placeholder>
                  <w:docPart w:val="F06329BFDDE543218DAC4398EC2218F1"/>
                </w:placeholder>
                <w:temporary/>
                <w:showingPlcHdr/>
                <w15:appearance w15:val="hidden"/>
              </w:sdtPr>
              <w:sdtContent>
                <w:r w:rsidR="00345FB7" w:rsidRPr="0044764A">
                  <w:rPr>
                    <w:rFonts w:ascii="Alex Brush" w:hAnsi="Alex Brush"/>
                  </w:rPr>
                  <w:t>Saturday</w:t>
                </w:r>
              </w:sdtContent>
            </w:sdt>
          </w:p>
        </w:tc>
      </w:tr>
      <w:tr w:rsidR="00345FB7" w:rsidRPr="0044764A" w:rsidTr="00855A3E">
        <w:tc>
          <w:tcPr>
            <w:tcW w:w="2054" w:type="dxa"/>
            <w:tcBorders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MonthStart \@ dddd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Friday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"Sunday" 1 ""</w:instrTex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MonthStart \@ dddd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Friday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"Monday" 1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=A2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&lt;&gt; 0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=A2+1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03" w:type="dxa"/>
            <w:tcBorders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MonthStart \@ dddd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Friday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"Tuesday" 1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=B2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&lt;&gt; 0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=B2+1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3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250" w:type="dxa"/>
            <w:tcBorders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MonthStart \@ dddd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Friday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"Wednesday" 1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=C2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&lt;&gt; 0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=C2+1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70" w:type="dxa"/>
            <w:tcBorders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MonthStart \@ dddd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Friday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= "Thursday" 1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=D2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&lt;&gt; 0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=D2+1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1897" w:type="dxa"/>
            <w:tcBorders>
              <w:bottom w:val="nil"/>
            </w:tcBorders>
          </w:tcPr>
          <w:p w:rsidR="00345FB7" w:rsidRPr="0044764A" w:rsidRDefault="0044764A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MonthStart \@ dddd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Friday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"Saturday" 1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=F2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1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&lt;&gt; 0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=F2+1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</w:tr>
      <w:tr w:rsidR="00345FB7" w:rsidRPr="0044764A" w:rsidTr="00855A3E">
        <w:trPr>
          <w:trHeight w:hRule="exact" w:val="1143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7F5F9A" w:rsidP="00345FB7">
            <w:pPr>
              <w:rPr>
                <w:rFonts w:ascii="Alex Brush" w:hAnsi="Alex Brush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4CEEBF64" wp14:editId="7E31509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51434</wp:posOffset>
                  </wp:positionV>
                  <wp:extent cx="1512544" cy="657225"/>
                  <wp:effectExtent l="0" t="0" r="0" b="0"/>
                  <wp:wrapNone/>
                  <wp:docPr id="26" name="Picture 26" descr="https://i.pinimg.com/originals/15/3d/a0/153da09e183e2e8194e718a89bf23a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pinimg.com/originals/15/3d/a0/153da09e183e2e8194e718a89bf23a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73"/>
                          <a:stretch/>
                        </pic:blipFill>
                        <pic:spPr bwMode="auto">
                          <a:xfrm>
                            <a:off x="0" y="0"/>
                            <a:ext cx="1520746" cy="66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855A3E" w:rsidRDefault="00345FB7" w:rsidP="00855A3E">
            <w:pPr>
              <w:rPr>
                <w:rFonts w:ascii="Adorable" w:hAnsi="Adorable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1897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</w:tr>
      <w:tr w:rsidR="00345FB7" w:rsidRPr="0044764A" w:rsidTr="00855A3E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=G2+1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3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=A4+1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4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=B4+1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5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855A3E" w:rsidRDefault="00345FB7" w:rsidP="00345FB7">
            <w:pPr>
              <w:pStyle w:val="Dates"/>
              <w:rPr>
                <w:rFonts w:ascii="Adorable" w:hAnsi="Adorable"/>
              </w:rPr>
            </w:pP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=C4+1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t>6</w:t>
            </w:r>
            <w:r w:rsidRPr="00855A3E">
              <w:rPr>
                <w:rFonts w:ascii="Adorable" w:hAnsi="Adorable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=D4+1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7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1897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=E4+1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8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=F4+1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9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</w:tr>
      <w:tr w:rsidR="00345FB7" w:rsidRPr="0044764A" w:rsidTr="00855A3E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:rsidR="00855A3E" w:rsidRPr="00855A3E" w:rsidRDefault="00855A3E" w:rsidP="00855A3E">
            <w:pPr>
              <w:rPr>
                <w:rFonts w:ascii="Adorable" w:hAnsi="Adorable"/>
                <w:color w:val="FF0000"/>
                <w:sz w:val="22"/>
                <w:szCs w:val="22"/>
              </w:rPr>
            </w:pPr>
            <w:r w:rsidRPr="00855A3E">
              <w:rPr>
                <w:rFonts w:ascii="Adorable" w:hAnsi="Adorable"/>
                <w:color w:val="FF0000"/>
                <w:sz w:val="22"/>
                <w:szCs w:val="22"/>
              </w:rPr>
              <w:t>Families     5:45-6:45</w:t>
            </w:r>
          </w:p>
          <w:p w:rsidR="00855A3E" w:rsidRPr="00855A3E" w:rsidRDefault="00855A3E" w:rsidP="00855A3E">
            <w:pPr>
              <w:rPr>
                <w:rFonts w:ascii="Abadi MT Condensed Light" w:hAnsi="Abadi MT Condensed Light"/>
              </w:rPr>
            </w:pPr>
            <w:r w:rsidRPr="00855A3E">
              <w:rPr>
                <w:rFonts w:ascii="Abadi MT Condensed Light" w:hAnsi="Abadi MT Condensed Light"/>
              </w:rPr>
              <w:t>Covenants &amp; Sacraments</w:t>
            </w:r>
          </w:p>
          <w:p w:rsidR="00855A3E" w:rsidRDefault="00855A3E" w:rsidP="00855A3E">
            <w:pPr>
              <w:rPr>
                <w:rFonts w:ascii="Adorable" w:hAnsi="Adorable"/>
                <w:color w:val="FF0000"/>
                <w:sz w:val="20"/>
                <w:szCs w:val="20"/>
              </w:rPr>
            </w:pPr>
            <w:r w:rsidRPr="00855A3E">
              <w:rPr>
                <w:rFonts w:ascii="Adorable" w:hAnsi="Adorable"/>
                <w:color w:val="FF0000"/>
                <w:sz w:val="20"/>
                <w:szCs w:val="20"/>
              </w:rPr>
              <w:t>kids with Leaders-</w:t>
            </w:r>
          </w:p>
          <w:p w:rsidR="00855A3E" w:rsidRPr="00855A3E" w:rsidRDefault="00855A3E" w:rsidP="00855A3E">
            <w:pPr>
              <w:rPr>
                <w:rFonts w:ascii="Adorable" w:hAnsi="Adorable"/>
                <w:sz w:val="20"/>
                <w:szCs w:val="20"/>
              </w:rPr>
            </w:pPr>
            <w:r w:rsidRPr="00855A3E">
              <w:rPr>
                <w:rFonts w:ascii="Abadi MT Condensed Light" w:hAnsi="Abadi MT Condensed Light"/>
                <w:sz w:val="20"/>
                <w:szCs w:val="20"/>
              </w:rPr>
              <w:t>Noah’s Ark</w:t>
            </w:r>
          </w:p>
          <w:p w:rsidR="00345FB7" w:rsidRPr="00855A3E" w:rsidRDefault="00345FB7" w:rsidP="00855A3E">
            <w:pPr>
              <w:rPr>
                <w:rFonts w:ascii="Adorable" w:hAnsi="Adorable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1897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</w:tr>
      <w:tr w:rsidR="00345FB7" w:rsidRPr="0044764A" w:rsidTr="00855A3E">
        <w:trPr>
          <w:trHeight w:val="327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=G4+1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10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=A6+1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11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=B6+1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12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855A3E" w:rsidRDefault="00345FB7" w:rsidP="00345FB7">
            <w:pPr>
              <w:pStyle w:val="Dates"/>
              <w:rPr>
                <w:rFonts w:ascii="Adorable" w:hAnsi="Adorable"/>
              </w:rPr>
            </w:pP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=C6+1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t>13</w:t>
            </w:r>
            <w:r w:rsidRPr="00855A3E">
              <w:rPr>
                <w:rFonts w:ascii="Adorable" w:hAnsi="Adorable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=D6+1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14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1897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=E6+1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15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=F6+1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16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</w:tr>
      <w:tr w:rsidR="00345FB7" w:rsidRPr="0044764A" w:rsidTr="00855A3E">
        <w:trPr>
          <w:trHeight w:hRule="exact" w:val="135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:rsidR="0014608D" w:rsidRPr="00855A3E" w:rsidRDefault="00855A3E" w:rsidP="0014608D">
            <w:pPr>
              <w:rPr>
                <w:rFonts w:ascii="Adorable" w:hAnsi="Adorable"/>
                <w:b/>
                <w:color w:val="3333FF"/>
                <w:sz w:val="22"/>
                <w:szCs w:val="22"/>
              </w:rPr>
            </w:pPr>
            <w:r w:rsidRPr="00855A3E">
              <w:rPr>
                <w:rFonts w:ascii="Adorable" w:hAnsi="Adorable"/>
                <w:noProof/>
              </w:rPr>
              <w:drawing>
                <wp:anchor distT="0" distB="0" distL="114300" distR="114300" simplePos="0" relativeHeight="251769856" behindDoc="1" locked="0" layoutInCell="1" allowOverlap="1" wp14:anchorId="44EEAFD0" wp14:editId="13DBA67E">
                  <wp:simplePos x="0" y="0"/>
                  <wp:positionH relativeFrom="column">
                    <wp:posOffset>-224156</wp:posOffset>
                  </wp:positionH>
                  <wp:positionV relativeFrom="paragraph">
                    <wp:posOffset>191627</wp:posOffset>
                  </wp:positionV>
                  <wp:extent cx="825595" cy="473075"/>
                  <wp:effectExtent l="57150" t="95250" r="50800" b="98425"/>
                  <wp:wrapNone/>
                  <wp:docPr id="23" name="Picture 23" descr="Cancelled Icon #28837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celled Icon #28837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71938">
                            <a:off x="0" y="0"/>
                            <a:ext cx="82559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5A3E">
              <w:rPr>
                <w:rFonts w:ascii="Adorable" w:hAnsi="Adorable"/>
                <w:noProof/>
              </w:rPr>
              <w:drawing>
                <wp:anchor distT="0" distB="0" distL="114300" distR="114300" simplePos="0" relativeHeight="251767808" behindDoc="0" locked="0" layoutInCell="1" allowOverlap="1" wp14:anchorId="6C8EE0C6" wp14:editId="4052043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183515</wp:posOffset>
                  </wp:positionV>
                  <wp:extent cx="523875" cy="523875"/>
                  <wp:effectExtent l="0" t="0" r="9525" b="9525"/>
                  <wp:wrapNone/>
                  <wp:docPr id="21" name="Picture 21" descr="Emoticon PNG Images, Free Transparent Emoticon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moticon PNG Images, Free Transparent Emoticon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5A3E">
              <w:rPr>
                <w:rFonts w:ascii="Adorable" w:hAnsi="Adorable"/>
              </w:rPr>
              <w:t xml:space="preserve"> </w:t>
            </w:r>
            <w:r w:rsidR="0014608D" w:rsidRPr="00855A3E">
              <w:rPr>
                <w:rFonts w:ascii="Adorable" w:hAnsi="Adorable"/>
                <w:color w:val="FF0000"/>
                <w:sz w:val="22"/>
                <w:szCs w:val="22"/>
              </w:rPr>
              <w:t>Faith Fun Night</w:t>
            </w:r>
            <w:r w:rsidR="0014608D" w:rsidRPr="00855A3E">
              <w:rPr>
                <w:rFonts w:ascii="Adorable" w:hAnsi="Adorable"/>
                <w:b/>
                <w:color w:val="FF0000"/>
                <w:sz w:val="22"/>
                <w:szCs w:val="22"/>
              </w:rPr>
              <w:t xml:space="preserve">       </w:t>
            </w:r>
          </w:p>
          <w:p w:rsidR="00345FB7" w:rsidRPr="00855A3E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:rsidR="00855A3E" w:rsidRPr="00855A3E" w:rsidRDefault="00855A3E" w:rsidP="00855A3E">
            <w:pPr>
              <w:rPr>
                <w:rFonts w:ascii="Adorable" w:hAnsi="Adorable"/>
                <w:sz w:val="22"/>
                <w:szCs w:val="22"/>
              </w:rPr>
            </w:pPr>
            <w:r w:rsidRPr="00855A3E">
              <w:rPr>
                <w:rFonts w:ascii="Adorable" w:hAnsi="Adorable"/>
                <w:sz w:val="22"/>
                <w:szCs w:val="22"/>
              </w:rPr>
              <w:t>Parents at home:</w:t>
            </w:r>
          </w:p>
          <w:p w:rsidR="00345FB7" w:rsidRPr="00855A3E" w:rsidRDefault="00855A3E" w:rsidP="00345FB7">
            <w:pPr>
              <w:rPr>
                <w:rFonts w:ascii="Abadi MT Condensed Light" w:hAnsi="Abadi MT Condensed Light"/>
                <w:sz w:val="20"/>
                <w:szCs w:val="20"/>
              </w:rPr>
            </w:pPr>
            <w:r w:rsidRPr="00855A3E">
              <w:rPr>
                <w:rFonts w:ascii="Abadi MT Condensed Light" w:hAnsi="Abadi MT Condensed Light"/>
                <w:sz w:val="20"/>
                <w:szCs w:val="20"/>
              </w:rPr>
              <w:t>Review Noah’s Ark</w:t>
            </w:r>
          </w:p>
          <w:p w:rsidR="00855A3E" w:rsidRPr="00855A3E" w:rsidRDefault="00855A3E" w:rsidP="00345FB7">
            <w:pPr>
              <w:rPr>
                <w:rFonts w:ascii="Abadi MT Condensed Light" w:hAnsi="Abadi MT Condensed Light"/>
                <w:sz w:val="20"/>
                <w:szCs w:val="20"/>
              </w:rPr>
            </w:pPr>
            <w:r w:rsidRPr="00855A3E">
              <w:rPr>
                <w:rFonts w:ascii="Abadi MT Condensed Light" w:hAnsi="Abadi MT Condensed Light"/>
                <w:sz w:val="20"/>
                <w:szCs w:val="20"/>
              </w:rPr>
              <w:t>God’s covenant with man kind</w:t>
            </w:r>
          </w:p>
          <w:p w:rsidR="00855A3E" w:rsidRPr="0044764A" w:rsidRDefault="00855A3E" w:rsidP="00345FB7">
            <w:pPr>
              <w:rPr>
                <w:rFonts w:ascii="Alex Brush" w:hAnsi="Alex Brush"/>
              </w:rPr>
            </w:pPr>
            <w:r w:rsidRPr="00855A3E">
              <w:rPr>
                <w:rFonts w:ascii="Abadi MT Condensed Light" w:hAnsi="Abadi MT Condensed Light"/>
                <w:sz w:val="20"/>
                <w:szCs w:val="20"/>
              </w:rPr>
              <w:t>Watch 3 videos</w:t>
            </w:r>
          </w:p>
        </w:tc>
        <w:tc>
          <w:tcPr>
            <w:tcW w:w="1897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</w:tr>
      <w:tr w:rsidR="00345FB7" w:rsidRPr="0044764A" w:rsidTr="00855A3E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=G6+1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17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=A8+1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18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=B8+1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19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855A3E" w:rsidRDefault="00345FB7" w:rsidP="00345FB7">
            <w:pPr>
              <w:pStyle w:val="Dates"/>
              <w:rPr>
                <w:rFonts w:ascii="Adorable" w:hAnsi="Adorable"/>
              </w:rPr>
            </w:pP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=C8+1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t>20</w:t>
            </w:r>
            <w:r w:rsidRPr="00855A3E">
              <w:rPr>
                <w:rFonts w:ascii="Adorable" w:hAnsi="Adorable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=D8+1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21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1897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=E8+1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22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=F8+1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23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</w:tr>
      <w:tr w:rsidR="00345FB7" w:rsidRPr="0044764A" w:rsidTr="00855A3E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855A3E" w:rsidRDefault="0014608D" w:rsidP="00345FB7">
            <w:pPr>
              <w:rPr>
                <w:rFonts w:ascii="Adorable" w:hAnsi="Adorable"/>
                <w:sz w:val="22"/>
                <w:szCs w:val="22"/>
              </w:rPr>
            </w:pPr>
            <w:r w:rsidRPr="00855A3E">
              <w:rPr>
                <w:rFonts w:ascii="Adorable" w:hAnsi="Adorable"/>
                <w:sz w:val="22"/>
                <w:szCs w:val="22"/>
              </w:rPr>
              <w:t>Parents at home</w:t>
            </w:r>
          </w:p>
          <w:p w:rsidR="00855A3E" w:rsidRPr="00855A3E" w:rsidRDefault="00855A3E" w:rsidP="00345FB7">
            <w:pPr>
              <w:rPr>
                <w:rFonts w:ascii="Adorable" w:hAnsi="Adorable"/>
              </w:rPr>
            </w:pPr>
            <w:r w:rsidRPr="00855A3E">
              <w:rPr>
                <w:rFonts w:ascii="Abadi MT Condensed Light" w:hAnsi="Abadi MT Condensed Light"/>
                <w:sz w:val="20"/>
                <w:szCs w:val="20"/>
              </w:rPr>
              <w:t>God is Faithful rainbow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1897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</w:tr>
      <w:tr w:rsidR="00345FB7" w:rsidRPr="0044764A" w:rsidTr="00855A3E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=G8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23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0,""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=G8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23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&lt;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MonthEnd \@ 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=G8+1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24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24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24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=A10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24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0,""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=A10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24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&lt;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MonthEnd \@ 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=A10+1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25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25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25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03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=B10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25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0,""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=B10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25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&lt;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MonthEnd \@ 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=B10+1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26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26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26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855A3E" w:rsidRDefault="00345FB7" w:rsidP="00345FB7">
            <w:pPr>
              <w:pStyle w:val="Dates"/>
              <w:rPr>
                <w:rFonts w:ascii="Adorable" w:hAnsi="Adorable"/>
              </w:rPr>
            </w:pP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IF </w:instrText>
            </w: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=C10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instrText>26</w:instrText>
            </w:r>
            <w:r w:rsidRPr="00855A3E">
              <w:rPr>
                <w:rFonts w:ascii="Adorable" w:hAnsi="Adorable"/>
              </w:rPr>
              <w:fldChar w:fldCharType="end"/>
            </w:r>
            <w:r w:rsidRPr="00855A3E">
              <w:rPr>
                <w:rFonts w:ascii="Adorable" w:hAnsi="Adorable"/>
              </w:rPr>
              <w:instrText xml:space="preserve"> = 0,"" </w:instrText>
            </w: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IF </w:instrText>
            </w: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=C10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instrText>26</w:instrText>
            </w:r>
            <w:r w:rsidRPr="00855A3E">
              <w:rPr>
                <w:rFonts w:ascii="Adorable" w:hAnsi="Adorable"/>
              </w:rPr>
              <w:fldChar w:fldCharType="end"/>
            </w:r>
            <w:r w:rsidRPr="00855A3E">
              <w:rPr>
                <w:rFonts w:ascii="Adorable" w:hAnsi="Adorable"/>
              </w:rPr>
              <w:instrText xml:space="preserve">  &lt; </w:instrText>
            </w: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DocVariable MonthEnd \@ d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</w:rPr>
              <w:instrText>30</w:instrText>
            </w:r>
            <w:r w:rsidRPr="00855A3E">
              <w:rPr>
                <w:rFonts w:ascii="Adorable" w:hAnsi="Adorable"/>
              </w:rPr>
              <w:fldChar w:fldCharType="end"/>
            </w:r>
            <w:r w:rsidRPr="00855A3E">
              <w:rPr>
                <w:rFonts w:ascii="Adorable" w:hAnsi="Adorable"/>
              </w:rPr>
              <w:instrText xml:space="preserve">  </w:instrText>
            </w:r>
            <w:r w:rsidRPr="00855A3E">
              <w:rPr>
                <w:rFonts w:ascii="Adorable" w:hAnsi="Adorable"/>
              </w:rPr>
              <w:fldChar w:fldCharType="begin"/>
            </w:r>
            <w:r w:rsidRPr="00855A3E">
              <w:rPr>
                <w:rFonts w:ascii="Adorable" w:hAnsi="Adorable"/>
              </w:rPr>
              <w:instrText xml:space="preserve"> =C10+1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instrText>27</w:instrText>
            </w:r>
            <w:r w:rsidRPr="00855A3E">
              <w:rPr>
                <w:rFonts w:ascii="Adorable" w:hAnsi="Adorable"/>
              </w:rPr>
              <w:fldChar w:fldCharType="end"/>
            </w:r>
            <w:r w:rsidRPr="00855A3E">
              <w:rPr>
                <w:rFonts w:ascii="Adorable" w:hAnsi="Adorable"/>
              </w:rPr>
              <w:instrText xml:space="preserve"> "" </w:instrText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instrText>27</w:instrText>
            </w:r>
            <w:r w:rsidRPr="00855A3E">
              <w:rPr>
                <w:rFonts w:ascii="Adorable" w:hAnsi="Adorable"/>
              </w:rPr>
              <w:fldChar w:fldCharType="end"/>
            </w:r>
            <w:r w:rsidRPr="00855A3E">
              <w:rPr>
                <w:rFonts w:ascii="Adorable" w:hAnsi="Adorable"/>
              </w:rPr>
              <w:fldChar w:fldCharType="separate"/>
            </w:r>
            <w:r w:rsidRPr="00855A3E">
              <w:rPr>
                <w:rFonts w:ascii="Adorable" w:hAnsi="Adorable"/>
                <w:noProof/>
              </w:rPr>
              <w:t>27</w:t>
            </w:r>
            <w:r w:rsidRPr="00855A3E">
              <w:rPr>
                <w:rFonts w:ascii="Adorable" w:hAnsi="Adorable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=D10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27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0,""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=D10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27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&lt;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MonthEnd \@ 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=D10+1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28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28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28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1897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=E10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28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0,""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=E10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28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&lt;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MonthEnd \@ 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=E10+1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29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29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29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44764A" w:rsidRDefault="00345FB7" w:rsidP="00345FB7">
            <w:pPr>
              <w:pStyle w:val="Dates"/>
              <w:rPr>
                <w:rFonts w:ascii="Alex Brush" w:hAnsi="Alex Brush"/>
              </w:rPr>
            </w:pP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=F10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29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= 0,""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IF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=F10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29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&lt;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DocVariable MonthEnd \@ d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 </w:instrText>
            </w:r>
            <w:r w:rsidRPr="0044764A">
              <w:rPr>
                <w:rFonts w:ascii="Alex Brush" w:hAnsi="Alex Brush"/>
              </w:rPr>
              <w:fldChar w:fldCharType="begin"/>
            </w:r>
            <w:r w:rsidRPr="0044764A">
              <w:rPr>
                <w:rFonts w:ascii="Alex Brush" w:hAnsi="Alex Brush"/>
              </w:rPr>
              <w:instrText xml:space="preserve"> =F10+1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instrText xml:space="preserve"> "" </w:instrText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instrText>30</w:instrText>
            </w:r>
            <w:r w:rsidRPr="0044764A">
              <w:rPr>
                <w:rFonts w:ascii="Alex Brush" w:hAnsi="Alex Brush"/>
              </w:rPr>
              <w:fldChar w:fldCharType="end"/>
            </w:r>
            <w:r w:rsidRPr="0044764A">
              <w:rPr>
                <w:rFonts w:ascii="Alex Brush" w:hAnsi="Alex Brush"/>
              </w:rPr>
              <w:fldChar w:fldCharType="separate"/>
            </w:r>
            <w:r w:rsidRPr="0044764A">
              <w:rPr>
                <w:rFonts w:ascii="Alex Brush" w:hAnsi="Alex Brush"/>
                <w:noProof/>
              </w:rPr>
              <w:t>30</w:t>
            </w:r>
            <w:r w:rsidRPr="0044764A">
              <w:rPr>
                <w:rFonts w:ascii="Alex Brush" w:hAnsi="Alex Brush"/>
              </w:rPr>
              <w:fldChar w:fldCharType="end"/>
            </w:r>
          </w:p>
        </w:tc>
      </w:tr>
      <w:tr w:rsidR="00345FB7" w:rsidRPr="0044764A" w:rsidTr="00855A3E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jc w:val="center"/>
              <w:rPr>
                <w:rFonts w:ascii="Alex Brush" w:hAnsi="Alex Brush"/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D76ABB" w:rsidP="00345FB7">
            <w:pPr>
              <w:rPr>
                <w:rFonts w:ascii="Alex Brush" w:hAnsi="Alex Brush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B435F0F" wp14:editId="32A2819D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-32385</wp:posOffset>
                  </wp:positionV>
                  <wp:extent cx="1323975" cy="847725"/>
                  <wp:effectExtent l="0" t="0" r="9525" b="9525"/>
                  <wp:wrapNone/>
                  <wp:docPr id="58" name="Picture 58" descr="https://i.pinimg.com/736x/54/10/8e/54108e564619282110dff06100255122--jesus-is-merry-christ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54/10/8e/54108e564619282110dff06100255122--jesus-is-merry-christ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855A3E" w:rsidRDefault="00345FB7" w:rsidP="00345FB7">
            <w:pPr>
              <w:rPr>
                <w:rFonts w:ascii="Adorable" w:hAnsi="Adorable"/>
              </w:rPr>
            </w:pPr>
            <w:r w:rsidRPr="00855A3E">
              <w:rPr>
                <w:rFonts w:ascii="Adorable" w:hAnsi="Adorable"/>
              </w:rPr>
              <w:t>:</w:t>
            </w:r>
          </w:p>
          <w:p w:rsidR="00345FB7" w:rsidRPr="00855A3E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1897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44764A" w:rsidRDefault="00345FB7" w:rsidP="00345FB7">
            <w:pPr>
              <w:rPr>
                <w:rFonts w:ascii="Alex Brush" w:hAnsi="Alex Brush"/>
              </w:rPr>
            </w:pPr>
          </w:p>
        </w:tc>
      </w:tr>
    </w:tbl>
    <w:p w:rsidR="00345FB7" w:rsidRDefault="00345FB7" w:rsidP="00345FB7"/>
    <w:tbl>
      <w:tblPr>
        <w:tblStyle w:val="GridTable1Light-Accent2"/>
        <w:tblpPr w:leftFromText="180" w:rightFromText="180" w:tblpY="-450"/>
        <w:tblW w:w="5000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831"/>
        <w:gridCol w:w="7569"/>
      </w:tblGrid>
      <w:tr w:rsidR="00345FB7" w:rsidRPr="00B43549" w:rsidTr="007F20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pct"/>
            <w:shd w:val="clear" w:color="auto" w:fill="3366CC"/>
          </w:tcPr>
          <w:p w:rsidR="00345FB7" w:rsidRPr="00B43549" w:rsidRDefault="000A779F" w:rsidP="00345FB7">
            <w:pPr>
              <w:pStyle w:val="Month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 xml:space="preserve">  </w:t>
            </w:r>
            <w:r w:rsidR="00D76ABB" w:rsidRPr="00B43549">
              <w:rPr>
                <w:rFonts w:ascii="Adorable" w:hAnsi="Adorable"/>
              </w:rPr>
              <w:t>January</w:t>
            </w:r>
          </w:p>
          <w:p w:rsidR="00345FB7" w:rsidRPr="00855A3E" w:rsidRDefault="00345FB7" w:rsidP="00345FB7">
            <w:pPr>
              <w:pStyle w:val="Month"/>
              <w:rPr>
                <w:rFonts w:ascii="AR BLANCA" w:hAnsi="AR BLANCA"/>
                <w:sz w:val="72"/>
                <w:szCs w:val="72"/>
              </w:rPr>
            </w:pPr>
            <w:r w:rsidRPr="00B43549">
              <w:rPr>
                <w:rFonts w:ascii="Adorable" w:hAnsi="Adorable"/>
                <w:sz w:val="72"/>
                <w:szCs w:val="72"/>
              </w:rPr>
              <w:t xml:space="preserve">  </w:t>
            </w:r>
            <w:r w:rsidRPr="00855A3E">
              <w:rPr>
                <w:rFonts w:ascii="AR BLANCA" w:hAnsi="AR BLANCA"/>
                <w:sz w:val="72"/>
                <w:szCs w:val="72"/>
              </w:rPr>
              <w:t>Little Disciples</w:t>
            </w:r>
          </w:p>
        </w:tc>
        <w:tc>
          <w:tcPr>
            <w:tcW w:w="2628" w:type="pct"/>
            <w:shd w:val="clear" w:color="auto" w:fill="D9D9D9" w:themeFill="background1" w:themeFillShade="D9"/>
          </w:tcPr>
          <w:p w:rsidR="00345FB7" w:rsidRPr="00B43549" w:rsidRDefault="007F20D5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dorable" w:hAnsi="Adorab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A205312" wp14:editId="051FA1D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67310</wp:posOffset>
                  </wp:positionV>
                  <wp:extent cx="4629150" cy="1457325"/>
                  <wp:effectExtent l="0" t="0" r="0" b="9525"/>
                  <wp:wrapNone/>
                  <wp:docPr id="37" name="Picture 37" descr="https://i.ytimg.com/vi/vZEqH-Hjho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ytimg.com/vi/vZEqH-Hjho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345FB7" w:rsidRPr="00B43549" w:rsidTr="00345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Adorable" w:hAnsi="Adorable"/>
            </w:rPr>
            <w:id w:val="-413774882"/>
            <w:placeholder>
              <w:docPart w:val="663E7EFE870D412E948E4D8F5AACE8AF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B43549" w:rsidRDefault="00345FB7" w:rsidP="00345FB7">
                <w:pPr>
                  <w:pStyle w:val="Days"/>
                  <w:rPr>
                    <w:rFonts w:ascii="Adorable" w:hAnsi="Adorable"/>
                  </w:rPr>
                </w:pPr>
                <w:r w:rsidRPr="00B43549">
                  <w:rPr>
                    <w:rFonts w:ascii="Adorable" w:hAnsi="Adorable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B43549" w:rsidRDefault="00B83DFC" w:rsidP="00345FB7">
            <w:pPr>
              <w:pStyle w:val="Days"/>
              <w:rPr>
                <w:rFonts w:ascii="Adorable" w:hAnsi="Adorable"/>
              </w:rPr>
            </w:pPr>
            <w:sdt>
              <w:sdtPr>
                <w:rPr>
                  <w:rFonts w:ascii="Adorable" w:hAnsi="Adorable"/>
                </w:rPr>
                <w:id w:val="-933202814"/>
                <w:placeholder>
                  <w:docPart w:val="3C5F731D05284394A941B56EFC344EB0"/>
                </w:placeholder>
                <w:temporary/>
                <w:showingPlcHdr/>
                <w15:appearance w15:val="hidden"/>
              </w:sdtPr>
              <w:sdtContent>
                <w:r w:rsidR="00345FB7" w:rsidRPr="00B43549">
                  <w:rPr>
                    <w:rFonts w:ascii="Adorable" w:hAnsi="Adorable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:rsidR="00345FB7" w:rsidRPr="00B43549" w:rsidRDefault="00B83DFC" w:rsidP="00345FB7">
            <w:pPr>
              <w:pStyle w:val="Days"/>
              <w:rPr>
                <w:rFonts w:ascii="Adorable" w:hAnsi="Adorable"/>
              </w:rPr>
            </w:pPr>
            <w:sdt>
              <w:sdtPr>
                <w:rPr>
                  <w:rFonts w:ascii="Adorable" w:hAnsi="Adorable"/>
                </w:rPr>
                <w:id w:val="-213500031"/>
                <w:placeholder>
                  <w:docPart w:val="E5C142DC78E54F55BF9ACDC41701B686"/>
                </w:placeholder>
                <w:temporary/>
                <w:showingPlcHdr/>
                <w15:appearance w15:val="hidden"/>
              </w:sdtPr>
              <w:sdtContent>
                <w:r w:rsidR="00345FB7" w:rsidRPr="00B43549">
                  <w:rPr>
                    <w:rFonts w:ascii="Adorable" w:hAnsi="Adorable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:rsidR="00345FB7" w:rsidRPr="00B43549" w:rsidRDefault="00B83DFC" w:rsidP="00345FB7">
            <w:pPr>
              <w:pStyle w:val="Days"/>
              <w:rPr>
                <w:rFonts w:ascii="Adorable" w:hAnsi="Adorable"/>
              </w:rPr>
            </w:pPr>
            <w:sdt>
              <w:sdtPr>
                <w:rPr>
                  <w:rFonts w:ascii="Adorable" w:hAnsi="Adorable"/>
                </w:rPr>
                <w:id w:val="-1714875263"/>
                <w:placeholder>
                  <w:docPart w:val="195573326C3E4B27854A25755DDA300D"/>
                </w:placeholder>
                <w:temporary/>
                <w:showingPlcHdr/>
                <w15:appearance w15:val="hidden"/>
              </w:sdtPr>
              <w:sdtContent>
                <w:r w:rsidR="00345FB7" w:rsidRPr="00B43549">
                  <w:rPr>
                    <w:rFonts w:ascii="Adorable" w:hAnsi="Adorable"/>
                  </w:rPr>
                  <w:t>Wednesday</w:t>
                </w:r>
              </w:sdtContent>
            </w:sdt>
          </w:p>
        </w:tc>
        <w:tc>
          <w:tcPr>
            <w:tcW w:w="1912" w:type="dxa"/>
          </w:tcPr>
          <w:p w:rsidR="00345FB7" w:rsidRPr="00B43549" w:rsidRDefault="00B83DFC" w:rsidP="00345FB7">
            <w:pPr>
              <w:pStyle w:val="Days"/>
              <w:rPr>
                <w:rFonts w:ascii="Adorable" w:hAnsi="Adorable"/>
              </w:rPr>
            </w:pPr>
            <w:sdt>
              <w:sdtPr>
                <w:rPr>
                  <w:rFonts w:ascii="Adorable" w:hAnsi="Adorable"/>
                </w:rPr>
                <w:id w:val="-756131216"/>
                <w:placeholder>
                  <w:docPart w:val="6CDDD2B610F740EE8C6C16451F411CEE"/>
                </w:placeholder>
                <w:temporary/>
                <w:showingPlcHdr/>
                <w15:appearance w15:val="hidden"/>
              </w:sdtPr>
              <w:sdtContent>
                <w:r w:rsidR="00345FB7" w:rsidRPr="00B43549">
                  <w:rPr>
                    <w:rFonts w:ascii="Adorable" w:hAnsi="Adorable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:rsidR="00345FB7" w:rsidRPr="00B43549" w:rsidRDefault="00B83DFC" w:rsidP="00345FB7">
            <w:pPr>
              <w:pStyle w:val="Days"/>
              <w:rPr>
                <w:rFonts w:ascii="Adorable" w:hAnsi="Adorable"/>
              </w:rPr>
            </w:pPr>
            <w:sdt>
              <w:sdtPr>
                <w:rPr>
                  <w:rFonts w:ascii="Adorable" w:hAnsi="Adorable"/>
                </w:rPr>
                <w:id w:val="-887111571"/>
                <w:placeholder>
                  <w:docPart w:val="2B59DEDCA057402CA29E07B2AD984EA3"/>
                </w:placeholder>
                <w:temporary/>
                <w:showingPlcHdr/>
                <w15:appearance w15:val="hidden"/>
              </w:sdtPr>
              <w:sdtContent>
                <w:r w:rsidR="00345FB7" w:rsidRPr="00B43549">
                  <w:rPr>
                    <w:rFonts w:ascii="Adorable" w:hAnsi="Adorable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B43549" w:rsidRDefault="00B83DFC" w:rsidP="00345FB7">
            <w:pPr>
              <w:pStyle w:val="Days"/>
              <w:rPr>
                <w:rFonts w:ascii="Adorable" w:hAnsi="Adorable"/>
              </w:rPr>
            </w:pPr>
            <w:sdt>
              <w:sdtPr>
                <w:rPr>
                  <w:rFonts w:ascii="Adorable" w:hAnsi="Adorable"/>
                </w:rPr>
                <w:id w:val="-2008900835"/>
                <w:placeholder>
                  <w:docPart w:val="055B3E7A7DE44E3C8542B0DE7D692884"/>
                </w:placeholder>
                <w:temporary/>
                <w:showingPlcHdr/>
                <w15:appearance w15:val="hidden"/>
              </w:sdtPr>
              <w:sdtContent>
                <w:r w:rsidR="00345FB7" w:rsidRPr="00B43549">
                  <w:rPr>
                    <w:rFonts w:ascii="Adorable" w:hAnsi="Adorable"/>
                  </w:rPr>
                  <w:t>Saturday</w:t>
                </w:r>
              </w:sdtContent>
            </w:sdt>
          </w:p>
        </w:tc>
      </w:tr>
      <w:tr w:rsidR="00345FB7" w:rsidRPr="00B43549" w:rsidTr="00345FB7">
        <w:tc>
          <w:tcPr>
            <w:tcW w:w="2054" w:type="dxa"/>
            <w:tcBorders>
              <w:bottom w:val="nil"/>
            </w:tcBorders>
          </w:tcPr>
          <w:p w:rsidR="00345FB7" w:rsidRPr="00B43549" w:rsidRDefault="00345FB7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fldChar w:fldCharType="begin"/>
            </w:r>
            <w:r w:rsidRPr="00B43549">
              <w:rPr>
                <w:rFonts w:ascii="Adorable" w:hAnsi="Adorable"/>
              </w:rPr>
              <w:instrText xml:space="preserve"> IF </w:instrText>
            </w:r>
            <w:r w:rsidRPr="00B43549">
              <w:rPr>
                <w:rFonts w:ascii="Adorable" w:hAnsi="Adorable"/>
              </w:rPr>
              <w:fldChar w:fldCharType="begin"/>
            </w:r>
            <w:r w:rsidRPr="00B43549">
              <w:rPr>
                <w:rFonts w:ascii="Adorable" w:hAnsi="Adorable"/>
              </w:rPr>
              <w:instrText xml:space="preserve"> DocVariable MonthStart \@ dddd </w:instrText>
            </w:r>
            <w:r w:rsidRPr="00B43549">
              <w:rPr>
                <w:rFonts w:ascii="Adorable" w:hAnsi="Adorable"/>
              </w:rPr>
              <w:fldChar w:fldCharType="separate"/>
            </w:r>
            <w:r w:rsidRPr="00B43549">
              <w:rPr>
                <w:rFonts w:ascii="Adorable" w:hAnsi="Adorable"/>
              </w:rPr>
              <w:instrText>Friday</w:instrText>
            </w:r>
            <w:r w:rsidRPr="00B43549">
              <w:rPr>
                <w:rFonts w:ascii="Adorable" w:hAnsi="Adorable"/>
              </w:rPr>
              <w:fldChar w:fldCharType="end"/>
            </w:r>
            <w:r w:rsidRPr="00B43549">
              <w:rPr>
                <w:rFonts w:ascii="Adorable" w:hAnsi="Adorable"/>
              </w:rPr>
              <w:instrText xml:space="preserve"> = "Sunday" 1 ""</w:instrText>
            </w:r>
            <w:r w:rsidRPr="00B43549">
              <w:rPr>
                <w:rFonts w:ascii="Adorable" w:hAnsi="Adorable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t>1</w: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DocVariable MonthStart \@ dddd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</w:rPr>
              <w:instrText>Friday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= "Monday" 1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=A2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0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&lt;&gt; 0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=A2+1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2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"" 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t>2</w: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DocVariable MonthStart \@ dddd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</w:rPr>
              <w:instrText>Friday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= "Tuesday" 1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=B2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0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&lt;&gt; 0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=B2+1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3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"" 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t>3</w: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DocVariable MonthStart \@ dddd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</w:rPr>
              <w:instrText>Friday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= "Wednesday" 1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=C2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0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&lt;&gt; 0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=C2+1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2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"" 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t>4</w: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DocVariable MonthStart \@ dddd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</w:rPr>
              <w:instrText>Friday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= "Thursday" 1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IF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=D2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0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&lt;&gt; 0 </w:instrText>
            </w:r>
            <w:r w:rsidR="00345FB7" w:rsidRPr="00B43549">
              <w:rPr>
                <w:rFonts w:ascii="Adorable" w:hAnsi="Adorable"/>
              </w:rPr>
              <w:fldChar w:fldCharType="begin"/>
            </w:r>
            <w:r w:rsidR="00345FB7" w:rsidRPr="00B43549">
              <w:rPr>
                <w:rFonts w:ascii="Adorable" w:hAnsi="Adorable"/>
              </w:rPr>
              <w:instrText xml:space="preserve"> =D2+1 </w:instrText>
            </w:r>
            <w:r w:rsidR="00345FB7" w:rsidRPr="00B43549">
              <w:rPr>
                <w:rFonts w:ascii="Adorable" w:hAnsi="Adorable"/>
              </w:rPr>
              <w:fldChar w:fldCharType="separate"/>
            </w:r>
            <w:r w:rsidR="00345FB7" w:rsidRPr="00B43549">
              <w:rPr>
                <w:rFonts w:ascii="Adorable" w:hAnsi="Adorable"/>
                <w:noProof/>
              </w:rPr>
              <w:instrText>2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instrText xml:space="preserve"> "" </w:instrText>
            </w:r>
            <w:r w:rsidR="00345FB7" w:rsidRPr="00B43549">
              <w:rPr>
                <w:rFonts w:ascii="Adorable" w:hAnsi="Adorable"/>
              </w:rPr>
              <w:fldChar w:fldCharType="end"/>
            </w:r>
            <w:r w:rsidR="00345FB7" w:rsidRPr="00B43549">
              <w:rPr>
                <w:rFonts w:ascii="Adorable" w:hAnsi="Adorable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 w:rsidRPr="00B43549">
              <w:rPr>
                <w:rFonts w:ascii="Adorable" w:hAnsi="Adorable"/>
              </w:rPr>
              <w:t>6</w:t>
            </w:r>
          </w:p>
        </w:tc>
      </w:tr>
      <w:tr w:rsidR="00345FB7" w:rsidRPr="00B43549" w:rsidTr="00216A53">
        <w:trPr>
          <w:trHeight w:hRule="exact" w:val="1323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010734" w:rsidP="00345FB7">
            <w:pPr>
              <w:rPr>
                <w:rFonts w:ascii="Adorable" w:hAnsi="Adorable"/>
              </w:rPr>
            </w:pPr>
            <w:r w:rsidRPr="00B43549">
              <w:rPr>
                <w:rFonts w:ascii="Adorable" w:hAnsi="Adorable"/>
                <w:noProof/>
              </w:rPr>
              <w:drawing>
                <wp:anchor distT="0" distB="0" distL="114300" distR="114300" simplePos="0" relativeHeight="251722752" behindDoc="1" locked="0" layoutInCell="1" allowOverlap="1" wp14:anchorId="0DC2804F" wp14:editId="79C0FF62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-11430</wp:posOffset>
                  </wp:positionV>
                  <wp:extent cx="1285875" cy="847725"/>
                  <wp:effectExtent l="0" t="0" r="9525" b="9525"/>
                  <wp:wrapNone/>
                  <wp:docPr id="25" name="Picture 25" descr="https://media.istockphoto.com/vectors/jesus-fish-set-vector-id1144408172?k=6&amp;m=1144408172&amp;s=170667a&amp;w=0&amp;h=d6t6oBWCVSnd8pFo48D66wFOiIU8YndXr_SN2pQClR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vectors/jesus-fish-set-vector-id1144408172?k=6&amp;m=1144408172&amp;s=170667a&amp;w=0&amp;h=d6t6oBWCVSnd8pFo48D66wFOiIU8YndXr_SN2pQClR8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76" t="55276" r="2312" b="25641"/>
                          <a:stretch/>
                        </pic:blipFill>
                        <pic:spPr bwMode="auto">
                          <a:xfrm>
                            <a:off x="0" y="0"/>
                            <a:ext cx="1285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216A53" w:rsidP="00345FB7">
            <w:pPr>
              <w:rPr>
                <w:rFonts w:ascii="Adorable" w:hAnsi="Adorab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-13970</wp:posOffset>
                  </wp:positionV>
                  <wp:extent cx="1293100" cy="923925"/>
                  <wp:effectExtent l="0" t="0" r="2540" b="0"/>
                  <wp:wrapNone/>
                  <wp:docPr id="1" name="Picture 1" descr="https://www.greetingcarduniverse.com/images/csphoto/1107/00/00/13/13/41/1339876-1_hres.png?ts=168147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reetingcarduniverse.com/images/csphoto/1107/00/00/13/13/41/1339876-1_hres.png?ts=1681476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216A53" w:rsidRDefault="00855A3E" w:rsidP="00345FB7">
            <w:pPr>
              <w:rPr>
                <w:rFonts w:ascii="BlacklightD" w:hAnsi="BlacklightD"/>
                <w:color w:val="0070C0"/>
                <w:sz w:val="20"/>
                <w:szCs w:val="20"/>
              </w:rPr>
            </w:pPr>
            <w:r w:rsidRPr="00216A53">
              <w:rPr>
                <w:rFonts w:ascii="BlacklightD" w:hAnsi="BlacklightD"/>
                <w:color w:val="0070C0"/>
                <w:sz w:val="20"/>
                <w:szCs w:val="20"/>
              </w:rPr>
              <w:t>Families</w:t>
            </w:r>
            <w:r w:rsidR="00345FB7" w:rsidRPr="00216A53">
              <w:rPr>
                <w:rFonts w:ascii="BlacklightD" w:hAnsi="BlacklightD"/>
                <w:color w:val="0070C0"/>
                <w:sz w:val="20"/>
                <w:szCs w:val="20"/>
              </w:rPr>
              <w:t xml:space="preserve">   5:45-6:45</w:t>
            </w:r>
          </w:p>
          <w:p w:rsidR="00345FB7" w:rsidRPr="00216A53" w:rsidRDefault="00855A3E" w:rsidP="00345FB7">
            <w:pPr>
              <w:rPr>
                <w:rFonts w:ascii="BlacklightD" w:hAnsi="BlacklightD"/>
                <w:sz w:val="20"/>
                <w:szCs w:val="20"/>
              </w:rPr>
            </w:pPr>
            <w:r w:rsidRPr="00216A53">
              <w:rPr>
                <w:rFonts w:ascii="BlacklightD" w:hAnsi="BlacklightD"/>
                <w:sz w:val="20"/>
                <w:szCs w:val="20"/>
              </w:rPr>
              <w:t>God’s covenant with Abraham</w:t>
            </w:r>
          </w:p>
          <w:p w:rsidR="00855A3E" w:rsidRPr="00216A53" w:rsidRDefault="00855A3E" w:rsidP="00345FB7">
            <w:pPr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  <w:sz w:val="20"/>
                <w:szCs w:val="20"/>
              </w:rPr>
              <w:t>Kids with leaders-</w:t>
            </w:r>
            <w:r w:rsidRPr="00216A53">
              <w:rPr>
                <w:rFonts w:ascii="BlacklightD" w:hAnsi="BlacklightD"/>
              </w:rPr>
              <w:t>Abraham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855A3E" w:rsidRPr="00216A53" w:rsidRDefault="00855A3E" w:rsidP="00345FB7">
            <w:pPr>
              <w:rPr>
                <w:rFonts w:ascii="BlacklightD" w:hAnsi="BlacklightD"/>
                <w:sz w:val="22"/>
                <w:szCs w:val="22"/>
              </w:rPr>
            </w:pPr>
            <w:r w:rsidRPr="00216A53">
              <w:rPr>
                <w:rFonts w:ascii="BlacklightD" w:hAnsi="BlacklightD"/>
                <w:sz w:val="22"/>
                <w:szCs w:val="22"/>
              </w:rPr>
              <w:t>Epiphany Blessing- bless your home</w:t>
            </w:r>
          </w:p>
        </w:tc>
      </w:tr>
      <w:tr w:rsidR="00345FB7" w:rsidRPr="00B43549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43549" w:rsidP="00345FB7">
            <w:pPr>
              <w:pStyle w:val="Dates"/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10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13</w:t>
            </w:r>
          </w:p>
        </w:tc>
      </w:tr>
      <w:tr w:rsidR="00345FB7" w:rsidRPr="00B43549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855A3E" w:rsidRPr="00216A53" w:rsidRDefault="00855A3E" w:rsidP="00855A3E">
            <w:pPr>
              <w:rPr>
                <w:rFonts w:ascii="BlacklightD" w:hAnsi="BlacklightD"/>
                <w:sz w:val="20"/>
                <w:szCs w:val="20"/>
              </w:rPr>
            </w:pPr>
            <w:r w:rsidRPr="00216A53">
              <w:rPr>
                <w:rFonts w:ascii="BlacklightD" w:hAnsi="BlacklightD"/>
                <w:sz w:val="20"/>
                <w:szCs w:val="20"/>
              </w:rPr>
              <w:t>Parents at home:</w:t>
            </w:r>
          </w:p>
          <w:p w:rsidR="00345FB7" w:rsidRPr="00216A53" w:rsidRDefault="00855A3E" w:rsidP="00855A3E">
            <w:pPr>
              <w:rPr>
                <w:rFonts w:ascii="BlacklightD" w:hAnsi="BlacklightD"/>
                <w:sz w:val="20"/>
                <w:szCs w:val="20"/>
              </w:rPr>
            </w:pPr>
            <w:r w:rsidRPr="00216A53">
              <w:rPr>
                <w:rFonts w:ascii="BlacklightD" w:hAnsi="BlacklightD"/>
                <w:sz w:val="20"/>
                <w:szCs w:val="20"/>
              </w:rPr>
              <w:t>Read story of the Magi watch video</w:t>
            </w:r>
          </w:p>
          <w:p w:rsidR="00855A3E" w:rsidRPr="00216A53" w:rsidRDefault="00855A3E" w:rsidP="00855A3E">
            <w:pPr>
              <w:rPr>
                <w:rFonts w:ascii="BlacklightD" w:hAnsi="BlacklightD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</w:tr>
      <w:tr w:rsidR="00345FB7" w:rsidRPr="00B43549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43549" w:rsidP="00345FB7">
            <w:pPr>
              <w:pStyle w:val="Dates"/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17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20</w:t>
            </w:r>
          </w:p>
        </w:tc>
      </w:tr>
      <w:tr w:rsidR="00345FB7" w:rsidRPr="00B43549" w:rsidTr="00345FB7">
        <w:trPr>
          <w:trHeight w:hRule="exact" w:val="142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855A3E" w:rsidRPr="00216A53" w:rsidRDefault="00855A3E" w:rsidP="00855A3E">
            <w:pPr>
              <w:rPr>
                <w:rFonts w:ascii="BlacklightD" w:hAnsi="BlacklightD"/>
                <w:b/>
                <w:color w:val="0070C0"/>
                <w:sz w:val="20"/>
                <w:szCs w:val="20"/>
              </w:rPr>
            </w:pPr>
            <w:r w:rsidRPr="00216A53">
              <w:rPr>
                <w:rFonts w:ascii="BlacklightD" w:hAnsi="BlacklightD"/>
                <w:color w:val="0070C0"/>
                <w:sz w:val="20"/>
                <w:szCs w:val="20"/>
              </w:rPr>
              <w:t>Faith Fun Night</w:t>
            </w:r>
          </w:p>
          <w:p w:rsidR="00855A3E" w:rsidRPr="00216A53" w:rsidRDefault="00855A3E" w:rsidP="00855A3E">
            <w:pPr>
              <w:rPr>
                <w:rFonts w:ascii="BlacklightD" w:hAnsi="BlacklightD"/>
                <w:b/>
                <w:color w:val="0070C0"/>
                <w:sz w:val="20"/>
                <w:szCs w:val="20"/>
              </w:rPr>
            </w:pPr>
            <w:r w:rsidRPr="00216A53">
              <w:rPr>
                <w:rFonts w:ascii="BlacklightD" w:hAnsi="BlacklightD"/>
                <w:b/>
                <w:color w:val="0070C0"/>
                <w:sz w:val="20"/>
                <w:szCs w:val="20"/>
              </w:rPr>
              <w:t xml:space="preserve"> </w:t>
            </w:r>
            <w:r w:rsidRPr="00216A53">
              <w:rPr>
                <w:rFonts w:ascii="BlacklightD" w:hAnsi="BlacklightD"/>
                <w:color w:val="0070C0"/>
                <w:sz w:val="20"/>
                <w:szCs w:val="20"/>
              </w:rPr>
              <w:t>5:45-6:45</w:t>
            </w:r>
          </w:p>
          <w:p w:rsidR="00345FB7" w:rsidRPr="00216A53" w:rsidRDefault="00345FB7" w:rsidP="00855A3E">
            <w:pPr>
              <w:rPr>
                <w:rFonts w:ascii="BlacklightD" w:hAnsi="BlacklightD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</w:tr>
      <w:tr w:rsidR="00345FB7" w:rsidRPr="00B43549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43549" w:rsidP="00345FB7">
            <w:pPr>
              <w:pStyle w:val="Dates"/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24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27</w:t>
            </w:r>
          </w:p>
        </w:tc>
      </w:tr>
      <w:tr w:rsidR="00345FB7" w:rsidRPr="00B43549" w:rsidTr="00345FB7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855A3E" w:rsidRPr="00216A53" w:rsidRDefault="00855A3E" w:rsidP="00855A3E">
            <w:pPr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Parents at home:</w:t>
            </w:r>
          </w:p>
          <w:p w:rsidR="00345FB7" w:rsidRPr="00216A53" w:rsidRDefault="00855A3E" w:rsidP="00855A3E">
            <w:pPr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Star craft</w:t>
            </w:r>
          </w:p>
          <w:p w:rsidR="00855A3E" w:rsidRPr="00216A53" w:rsidRDefault="00855A3E" w:rsidP="00855A3E">
            <w:pPr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God’s story video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</w:tr>
      <w:tr w:rsidR="00345FB7" w:rsidRPr="00B43549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B43549" w:rsidP="00345FB7">
            <w:pPr>
              <w:pStyle w:val="Dates"/>
              <w:rPr>
                <w:rFonts w:ascii="Adorable" w:hAnsi="Adorable"/>
              </w:rPr>
            </w:pPr>
            <w:r>
              <w:rPr>
                <w:rFonts w:ascii="Adorable" w:hAnsi="Adorable"/>
              </w:rPr>
              <w:t>30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43549" w:rsidP="00345FB7">
            <w:pPr>
              <w:pStyle w:val="Dates"/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</w:rPr>
              <w:t>31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345FB7" w:rsidP="00345FB7">
            <w:pPr>
              <w:pStyle w:val="Dates"/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345FB7" w:rsidP="00345FB7">
            <w:pPr>
              <w:pStyle w:val="Dates"/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43549" w:rsidRDefault="00345FB7" w:rsidP="00345FB7">
            <w:pPr>
              <w:pStyle w:val="Dates"/>
              <w:rPr>
                <w:rFonts w:ascii="Adorable" w:hAnsi="Adorable"/>
              </w:rPr>
            </w:pPr>
          </w:p>
        </w:tc>
      </w:tr>
      <w:tr w:rsidR="00345FB7" w:rsidRPr="00B43549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jc w:val="center"/>
              <w:rPr>
                <w:rFonts w:ascii="Adorable" w:hAnsi="Adorable"/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216A53" w:rsidRDefault="00855A3E" w:rsidP="00345FB7">
            <w:pPr>
              <w:rPr>
                <w:rFonts w:ascii="BlacklightD" w:hAnsi="BlacklightD"/>
                <w:color w:val="0070C0"/>
                <w:sz w:val="20"/>
                <w:szCs w:val="20"/>
              </w:rPr>
            </w:pPr>
            <w:r w:rsidRPr="00216A53">
              <w:rPr>
                <w:rFonts w:ascii="BlacklightD" w:hAnsi="BlacklightD"/>
                <w:color w:val="0070C0"/>
                <w:sz w:val="20"/>
                <w:szCs w:val="20"/>
              </w:rPr>
              <w:t>Families 5:45-6:45</w:t>
            </w:r>
          </w:p>
          <w:p w:rsidR="00855A3E" w:rsidRPr="00216A53" w:rsidRDefault="00855A3E" w:rsidP="00345FB7">
            <w:pPr>
              <w:rPr>
                <w:rFonts w:ascii="BlacklightD" w:hAnsi="BlacklightD"/>
                <w:sz w:val="20"/>
                <w:szCs w:val="20"/>
              </w:rPr>
            </w:pPr>
            <w:r w:rsidRPr="00216A53">
              <w:rPr>
                <w:rFonts w:ascii="BlacklightD" w:hAnsi="BlacklightD"/>
                <w:sz w:val="20"/>
                <w:szCs w:val="20"/>
              </w:rPr>
              <w:t>God’s covenant with Moses</w:t>
            </w:r>
          </w:p>
          <w:p w:rsidR="00855A3E" w:rsidRPr="00216A53" w:rsidRDefault="00855A3E" w:rsidP="00345FB7">
            <w:pPr>
              <w:rPr>
                <w:rFonts w:ascii="BlacklightD" w:hAnsi="BlacklightD"/>
              </w:rPr>
            </w:pPr>
            <w:r w:rsidRPr="00216A53">
              <w:rPr>
                <w:rFonts w:ascii="BlacklightD" w:hAnsi="BlacklightD"/>
                <w:color w:val="0070C0"/>
                <w:sz w:val="20"/>
                <w:szCs w:val="20"/>
              </w:rPr>
              <w:t>Kids with Leaders Moses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43549" w:rsidRDefault="00345FB7" w:rsidP="00345FB7">
            <w:pPr>
              <w:rPr>
                <w:rFonts w:ascii="Adorable" w:hAnsi="Adorable"/>
              </w:rPr>
            </w:pPr>
          </w:p>
        </w:tc>
      </w:tr>
    </w:tbl>
    <w:p w:rsidR="00345FB7" w:rsidRDefault="00345FB7" w:rsidP="00345FB7"/>
    <w:tbl>
      <w:tblPr>
        <w:tblStyle w:val="GridTable1Light-Accent2"/>
        <w:tblpPr w:leftFromText="180" w:rightFromText="180" w:tblpY="-450"/>
        <w:tblW w:w="5000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471"/>
        <w:gridCol w:w="6929"/>
      </w:tblGrid>
      <w:tr w:rsidR="00345FB7" w:rsidRPr="000A779F" w:rsidTr="002146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pct"/>
            <w:shd w:val="clear" w:color="auto" w:fill="EDD6E8" w:themeFill="accent4" w:themeFillTint="66"/>
          </w:tcPr>
          <w:p w:rsidR="00345FB7" w:rsidRPr="000A779F" w:rsidRDefault="000A779F" w:rsidP="00345FB7">
            <w:pPr>
              <w:pStyle w:val="Month"/>
              <w:rPr>
                <w:rFonts w:ascii="4 my lover" w:hAnsi="4 my lover"/>
                <w:color w:val="FF4040" w:themeColor="accent5" w:themeTint="99"/>
              </w:rPr>
            </w:pPr>
            <w:r>
              <w:rPr>
                <w:rFonts w:ascii="4 my lover" w:hAnsi="4 my lover"/>
                <w:color w:val="FF4040" w:themeColor="accent5" w:themeTint="99"/>
              </w:rPr>
              <w:t xml:space="preserve"> </w:t>
            </w:r>
            <w:r w:rsidR="00702EB3" w:rsidRPr="000A779F">
              <w:rPr>
                <w:rFonts w:ascii="4 my lover" w:hAnsi="4 my lover"/>
                <w:color w:val="FF4040" w:themeColor="accent5" w:themeTint="99"/>
              </w:rPr>
              <w:t>February</w:t>
            </w:r>
          </w:p>
          <w:p w:rsidR="00345FB7" w:rsidRPr="000A779F" w:rsidRDefault="000A779F" w:rsidP="00345FB7">
            <w:pPr>
              <w:pStyle w:val="Month"/>
              <w:rPr>
                <w:rFonts w:ascii="4 my lover" w:hAnsi="4 my lover"/>
                <w:sz w:val="72"/>
                <w:szCs w:val="72"/>
              </w:rPr>
            </w:pPr>
            <w:r>
              <w:rPr>
                <w:rFonts w:ascii="4 my lover" w:hAnsi="4 my lover"/>
                <w:color w:val="FF4040" w:themeColor="accent5" w:themeTint="99"/>
                <w:sz w:val="72"/>
                <w:szCs w:val="72"/>
              </w:rPr>
              <w:t xml:space="preserve"> </w:t>
            </w:r>
            <w:r w:rsidR="00345FB7" w:rsidRPr="000A779F">
              <w:rPr>
                <w:rFonts w:ascii="4 my lover" w:hAnsi="4 my lover"/>
                <w:color w:val="FF4040" w:themeColor="accent5" w:themeTint="99"/>
                <w:sz w:val="72"/>
                <w:szCs w:val="72"/>
              </w:rPr>
              <w:t>Little Disciples</w:t>
            </w:r>
          </w:p>
        </w:tc>
        <w:tc>
          <w:tcPr>
            <w:tcW w:w="2406" w:type="pct"/>
            <w:shd w:val="clear" w:color="auto" w:fill="FF7F7F" w:themeFill="accent5" w:themeFillTint="66"/>
          </w:tcPr>
          <w:p w:rsidR="00345FB7" w:rsidRPr="000A779F" w:rsidRDefault="002146D7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4 my lover" w:hAnsi="4 my lover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BF6CCB6" wp14:editId="36183058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95250</wp:posOffset>
                  </wp:positionV>
                  <wp:extent cx="1909445" cy="1704975"/>
                  <wp:effectExtent l="0" t="0" r="0" b="9525"/>
                  <wp:wrapNone/>
                  <wp:docPr id="36" name="Picture 36" descr="https://i.pinimg.com/originals/25/ac/12/25ac126377dc582315ea06276af62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25/ac/12/25ac126377dc582315ea06276af62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345FB7" w:rsidRPr="000A779F" w:rsidTr="000A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sdt>
          <w:sdtPr>
            <w:rPr>
              <w:rFonts w:ascii="4 my lover" w:hAnsi="4 my lover"/>
            </w:rPr>
            <w:id w:val="2099523786"/>
            <w:placeholder>
              <w:docPart w:val="818D9D9C22DB40BCA2D8AADE107B1CA5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0A779F" w:rsidRDefault="00345FB7" w:rsidP="00345FB7">
                <w:pPr>
                  <w:pStyle w:val="Days"/>
                  <w:rPr>
                    <w:rFonts w:ascii="4 my lover" w:hAnsi="4 my lover"/>
                  </w:rPr>
                </w:pPr>
                <w:r w:rsidRPr="000A779F">
                  <w:rPr>
                    <w:rFonts w:ascii="4 my lover" w:hAnsi="4 my lover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4 my lover" w:hAnsi="4 my lover"/>
              </w:rPr>
            </w:pPr>
            <w:sdt>
              <w:sdtPr>
                <w:rPr>
                  <w:rFonts w:ascii="4 my lover" w:hAnsi="4 my lover"/>
                </w:rPr>
                <w:id w:val="97996659"/>
                <w:placeholder>
                  <w:docPart w:val="C6BCDB82B0A24A2E83028CC09EFED06F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4 my lover" w:hAnsi="4 my lover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4 my lover" w:hAnsi="4 my lover"/>
              </w:rPr>
            </w:pPr>
            <w:sdt>
              <w:sdtPr>
                <w:rPr>
                  <w:rFonts w:ascii="4 my lover" w:hAnsi="4 my lover"/>
                </w:rPr>
                <w:id w:val="1072160797"/>
                <w:placeholder>
                  <w:docPart w:val="CC814E14A15341E3AD7A2E819CB3B6D0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4 my lover" w:hAnsi="4 my lover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:rsidR="00345FB7" w:rsidRPr="000A779F" w:rsidRDefault="00B83DFC" w:rsidP="00345FB7">
            <w:pPr>
              <w:pStyle w:val="Days"/>
              <w:rPr>
                <w:rFonts w:ascii="4 my lover" w:hAnsi="4 my lover"/>
              </w:rPr>
            </w:pPr>
            <w:sdt>
              <w:sdtPr>
                <w:rPr>
                  <w:rFonts w:ascii="4 my lover" w:hAnsi="4 my lover"/>
                </w:rPr>
                <w:id w:val="430163098"/>
                <w:placeholder>
                  <w:docPart w:val="16E046529ADF400C82AEB448B231E557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4 my lover" w:hAnsi="4 my lover"/>
                  </w:rPr>
                  <w:t>Wednesday</w:t>
                </w:r>
              </w:sdtContent>
            </w:sdt>
          </w:p>
        </w:tc>
        <w:tc>
          <w:tcPr>
            <w:tcW w:w="1912" w:type="dxa"/>
          </w:tcPr>
          <w:p w:rsidR="00345FB7" w:rsidRPr="000A779F" w:rsidRDefault="00B83DFC" w:rsidP="00345FB7">
            <w:pPr>
              <w:pStyle w:val="Days"/>
              <w:rPr>
                <w:rFonts w:ascii="4 my lover" w:hAnsi="4 my lover"/>
              </w:rPr>
            </w:pPr>
            <w:sdt>
              <w:sdtPr>
                <w:rPr>
                  <w:rFonts w:ascii="4 my lover" w:hAnsi="4 my lover"/>
                </w:rPr>
                <w:id w:val="-1107807442"/>
                <w:placeholder>
                  <w:docPart w:val="361D6849B5FE4AF683246C9BDF84B4C3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4 my lover" w:hAnsi="4 my lover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4 my lover" w:hAnsi="4 my lover"/>
              </w:rPr>
            </w:pPr>
            <w:sdt>
              <w:sdtPr>
                <w:rPr>
                  <w:rFonts w:ascii="4 my lover" w:hAnsi="4 my lover"/>
                </w:rPr>
                <w:id w:val="-1323121844"/>
                <w:placeholder>
                  <w:docPart w:val="E1B07DF288BA4707ACB1A9DC6FC8B6D1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4 my lover" w:hAnsi="4 my lover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4 my lover" w:hAnsi="4 my lover"/>
              </w:rPr>
            </w:pPr>
            <w:sdt>
              <w:sdtPr>
                <w:rPr>
                  <w:rFonts w:ascii="4 my lover" w:hAnsi="4 my lover"/>
                </w:rPr>
                <w:id w:val="-1870145083"/>
                <w:placeholder>
                  <w:docPart w:val="24F24CB13B3F4A67A349D95E732903C4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4 my lover" w:hAnsi="4 my lover"/>
                  </w:rPr>
                  <w:t>Saturday</w:t>
                </w:r>
              </w:sdtContent>
            </w:sdt>
          </w:p>
        </w:tc>
      </w:tr>
      <w:tr w:rsidR="00345FB7" w:rsidRPr="000A779F" w:rsidTr="00345FB7">
        <w:tc>
          <w:tcPr>
            <w:tcW w:w="2054" w:type="dxa"/>
            <w:tcBorders>
              <w:bottom w:val="nil"/>
            </w:tcBorders>
          </w:tcPr>
          <w:p w:rsidR="00345FB7" w:rsidRPr="000A779F" w:rsidRDefault="00010734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  <w:noProof/>
              </w:rPr>
              <w:drawing>
                <wp:anchor distT="0" distB="0" distL="114300" distR="114300" simplePos="0" relativeHeight="251718656" behindDoc="1" locked="0" layoutInCell="1" allowOverlap="1" wp14:anchorId="132C22D0" wp14:editId="1F404BC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105410</wp:posOffset>
                  </wp:positionV>
                  <wp:extent cx="1278255" cy="800100"/>
                  <wp:effectExtent l="0" t="0" r="0" b="0"/>
                  <wp:wrapNone/>
                  <wp:docPr id="60" name="Picture 60" descr="https://media.istockphoto.com/vectors/jesus-fish-set-vector-id1144408172?k=6&amp;m=1144408172&amp;s=170667a&amp;w=0&amp;h=d6t6oBWCVSnd8pFo48D66wFOiIU8YndXr_SN2pQClR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vectors/jesus-fish-set-vector-id1144408172?k=6&amp;m=1144408172&amp;s=170667a&amp;w=0&amp;h=d6t6oBWCVSnd8pFo48D66wFOiIU8YndXr_SN2pQClR8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" t="56044" r="65807" b="29601"/>
                          <a:stretch/>
                        </pic:blipFill>
                        <pic:spPr bwMode="auto">
                          <a:xfrm>
                            <a:off x="0" y="0"/>
                            <a:ext cx="127825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IF </w:instrText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DocVariable MonthStart \@ dddd </w:instrText>
            </w:r>
            <w:r w:rsidR="00345FB7" w:rsidRPr="000A779F">
              <w:rPr>
                <w:rFonts w:ascii="4 my lover" w:hAnsi="4 my lover"/>
              </w:rPr>
              <w:fldChar w:fldCharType="separate"/>
            </w:r>
            <w:r w:rsidR="00345FB7" w:rsidRPr="000A779F">
              <w:rPr>
                <w:rFonts w:ascii="4 my lover" w:hAnsi="4 my lover"/>
              </w:rPr>
              <w:instrText>Friday</w:instrText>
            </w:r>
            <w:r w:rsidR="00345FB7" w:rsidRPr="000A779F">
              <w:rPr>
                <w:rFonts w:ascii="4 my lover" w:hAnsi="4 my lover"/>
              </w:rPr>
              <w:fldChar w:fldCharType="end"/>
            </w:r>
            <w:r w:rsidR="00345FB7" w:rsidRPr="000A779F">
              <w:rPr>
                <w:rFonts w:ascii="4 my lover" w:hAnsi="4 my lover"/>
              </w:rPr>
              <w:instrText xml:space="preserve"> = "Sunday" 1 ""</w:instrText>
            </w:r>
            <w:r w:rsidR="00345FB7" w:rsidRPr="000A779F">
              <w:rPr>
                <w:rFonts w:ascii="4 my lover" w:hAnsi="4 my lover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IF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DocVariable MonthStart \@ dddd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</w:rPr>
              <w:instrText>Friday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= "Monday" 1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IF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=A2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instrText>0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&lt;&gt; 0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=A2+1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instrText>2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"" 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IF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DocVariable MonthStart \@ dddd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</w:rPr>
              <w:instrText>Friday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= "Tuesday" 1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IF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=B2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instrText>0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&lt;&gt; 0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=B2+1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instrText>3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"" 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IF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DocVariable MonthStart \@ dddd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</w:rPr>
              <w:instrText>Friday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= "Wednesday" 1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IF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=C2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instrText>0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&lt;&gt; 0 </w:instrText>
            </w: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=C2+1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instrText>2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instrText xml:space="preserve"> "" </w:instrText>
            </w:r>
            <w:r w:rsidRPr="000A779F">
              <w:rPr>
                <w:rFonts w:ascii="4 my lover" w:hAnsi="4 my lover"/>
              </w:rPr>
              <w:fldChar w:fldCharType="end"/>
            </w:r>
            <w:r w:rsidRPr="000A779F">
              <w:rPr>
                <w:rFonts w:ascii="4 my lover" w:hAnsi="4 my lover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345FB7" w:rsidRPr="000A779F" w:rsidRDefault="000A779F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t>1</w:t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IF </w:instrText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DocVariable MonthStart \@ dddd </w:instrText>
            </w:r>
            <w:r w:rsidR="00345FB7" w:rsidRPr="000A779F">
              <w:rPr>
                <w:rFonts w:ascii="4 my lover" w:hAnsi="4 my lover"/>
              </w:rPr>
              <w:fldChar w:fldCharType="separate"/>
            </w:r>
            <w:r w:rsidR="00345FB7" w:rsidRPr="000A779F">
              <w:rPr>
                <w:rFonts w:ascii="4 my lover" w:hAnsi="4 my lover"/>
              </w:rPr>
              <w:instrText>Friday</w:instrText>
            </w:r>
            <w:r w:rsidR="00345FB7" w:rsidRPr="000A779F">
              <w:rPr>
                <w:rFonts w:ascii="4 my lover" w:hAnsi="4 my lover"/>
              </w:rPr>
              <w:fldChar w:fldCharType="end"/>
            </w:r>
            <w:r w:rsidR="00345FB7" w:rsidRPr="000A779F">
              <w:rPr>
                <w:rFonts w:ascii="4 my lover" w:hAnsi="4 my lover"/>
              </w:rPr>
              <w:instrText xml:space="preserve">= "Thursday" 1 </w:instrText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IF </w:instrText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=D2 </w:instrText>
            </w:r>
            <w:r w:rsidR="00345FB7" w:rsidRPr="000A779F">
              <w:rPr>
                <w:rFonts w:ascii="4 my lover" w:hAnsi="4 my lover"/>
              </w:rPr>
              <w:fldChar w:fldCharType="separate"/>
            </w:r>
            <w:r w:rsidR="00345FB7" w:rsidRPr="000A779F">
              <w:rPr>
                <w:rFonts w:ascii="4 my lover" w:hAnsi="4 my lover"/>
                <w:noProof/>
              </w:rPr>
              <w:instrText>0</w:instrText>
            </w:r>
            <w:r w:rsidR="00345FB7" w:rsidRPr="000A779F">
              <w:rPr>
                <w:rFonts w:ascii="4 my lover" w:hAnsi="4 my lover"/>
              </w:rPr>
              <w:fldChar w:fldCharType="end"/>
            </w:r>
            <w:r w:rsidR="00345FB7" w:rsidRPr="000A779F">
              <w:rPr>
                <w:rFonts w:ascii="4 my lover" w:hAnsi="4 my lover"/>
              </w:rPr>
              <w:instrText xml:space="preserve"> &lt;&gt; 0 </w:instrText>
            </w:r>
            <w:r w:rsidR="00345FB7" w:rsidRPr="000A779F">
              <w:rPr>
                <w:rFonts w:ascii="4 my lover" w:hAnsi="4 my lover"/>
              </w:rPr>
              <w:fldChar w:fldCharType="begin"/>
            </w:r>
            <w:r w:rsidR="00345FB7" w:rsidRPr="000A779F">
              <w:rPr>
                <w:rFonts w:ascii="4 my lover" w:hAnsi="4 my lover"/>
              </w:rPr>
              <w:instrText xml:space="preserve"> =D2+1 </w:instrText>
            </w:r>
            <w:r w:rsidR="00345FB7" w:rsidRPr="000A779F">
              <w:rPr>
                <w:rFonts w:ascii="4 my lover" w:hAnsi="4 my lover"/>
              </w:rPr>
              <w:fldChar w:fldCharType="separate"/>
            </w:r>
            <w:r w:rsidR="00345FB7" w:rsidRPr="000A779F">
              <w:rPr>
                <w:rFonts w:ascii="4 my lover" w:hAnsi="4 my lover"/>
                <w:noProof/>
              </w:rPr>
              <w:instrText>2</w:instrText>
            </w:r>
            <w:r w:rsidR="00345FB7" w:rsidRPr="000A779F">
              <w:rPr>
                <w:rFonts w:ascii="4 my lover" w:hAnsi="4 my lover"/>
              </w:rPr>
              <w:fldChar w:fldCharType="end"/>
            </w:r>
            <w:r w:rsidR="00345FB7" w:rsidRPr="000A779F">
              <w:rPr>
                <w:rFonts w:ascii="4 my lover" w:hAnsi="4 my lover"/>
              </w:rPr>
              <w:instrText xml:space="preserve"> "" </w:instrText>
            </w:r>
            <w:r w:rsidR="00345FB7" w:rsidRPr="000A779F">
              <w:rPr>
                <w:rFonts w:ascii="4 my lover" w:hAnsi="4 my lover"/>
              </w:rPr>
              <w:fldChar w:fldCharType="end"/>
            </w:r>
            <w:r w:rsidR="00345FB7" w:rsidRPr="000A779F">
              <w:rPr>
                <w:rFonts w:ascii="4 my lover" w:hAnsi="4 my lover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0A779F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0A779F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t>3</w:t>
            </w:r>
          </w:p>
        </w:tc>
      </w:tr>
      <w:tr w:rsidR="00345FB7" w:rsidRPr="000A779F" w:rsidTr="00345FB7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  <w:sz w:val="22"/>
                <w:szCs w:val="22"/>
              </w:rPr>
            </w:pPr>
          </w:p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B5120D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7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10</w:t>
            </w:r>
          </w:p>
        </w:tc>
      </w:tr>
      <w:tr w:rsidR="00345FB7" w:rsidRPr="000A779F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216A53" w:rsidRDefault="00855A3E" w:rsidP="00345FB7">
            <w:pPr>
              <w:rPr>
                <w:rFonts w:ascii="4 my lover" w:hAnsi="4 my lover"/>
                <w:b/>
                <w:color w:val="7030A0"/>
                <w:sz w:val="24"/>
                <w:szCs w:val="24"/>
              </w:rPr>
            </w:pPr>
            <w:r w:rsidRPr="00216A53">
              <w:rPr>
                <w:rFonts w:ascii="4 my lover" w:hAnsi="4 my lover"/>
                <w:b/>
                <w:color w:val="7030A0"/>
                <w:sz w:val="24"/>
                <w:szCs w:val="24"/>
              </w:rPr>
              <w:t>Lent Night</w:t>
            </w:r>
          </w:p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4 my lover" w:hAnsi="4 my lover"/>
              </w:rPr>
            </w:pPr>
            <w:r w:rsidRPr="000A779F">
              <w:rPr>
                <w:rFonts w:ascii="4 my lover" w:hAnsi="4 my lover"/>
              </w:rPr>
              <w:fldChar w:fldCharType="begin"/>
            </w:r>
            <w:r w:rsidRPr="000A779F">
              <w:rPr>
                <w:rFonts w:ascii="4 my lover" w:hAnsi="4 my lover"/>
              </w:rPr>
              <w:instrText xml:space="preserve"> =A6+1 </w:instrText>
            </w:r>
            <w:r w:rsidRPr="000A779F">
              <w:rPr>
                <w:rFonts w:ascii="4 my lover" w:hAnsi="4 my lover"/>
              </w:rPr>
              <w:fldChar w:fldCharType="separate"/>
            </w:r>
            <w:r w:rsidRPr="000A779F">
              <w:rPr>
                <w:rFonts w:ascii="4 my lover" w:hAnsi="4 my lover"/>
                <w:noProof/>
              </w:rPr>
              <w:t>1</w:t>
            </w:r>
            <w:r w:rsidRPr="000A779F">
              <w:rPr>
                <w:rFonts w:ascii="4 my lover" w:hAnsi="4 my lover"/>
              </w:rPr>
              <w:fldChar w:fldCharType="end"/>
            </w:r>
            <w:r w:rsidR="00557E39">
              <w:rPr>
                <w:rFonts w:ascii="4 my lover" w:hAnsi="4 my lover"/>
              </w:rP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14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7E6F03" w:rsidP="00345FB7">
            <w:pPr>
              <w:pStyle w:val="Dates"/>
              <w:rPr>
                <w:rFonts w:ascii="4 my lover" w:hAnsi="4 my lover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1E07CF54" wp14:editId="2CA997D1">
                  <wp:simplePos x="0" y="0"/>
                  <wp:positionH relativeFrom="column">
                    <wp:posOffset>-775335</wp:posOffset>
                  </wp:positionH>
                  <wp:positionV relativeFrom="paragraph">
                    <wp:posOffset>46990</wp:posOffset>
                  </wp:positionV>
                  <wp:extent cx="1019175" cy="809625"/>
                  <wp:effectExtent l="0" t="0" r="9525" b="9525"/>
                  <wp:wrapNone/>
                  <wp:docPr id="8" name="Picture 8" descr="Valentine's Day Gnome Embroidery Design 3 sizes Instant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's Day Gnome Embroidery Design 3 sizes Instant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E39">
              <w:rPr>
                <w:rFonts w:ascii="4 my lover" w:hAnsi="4 my lover"/>
              </w:rP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17</w:t>
            </w:r>
          </w:p>
        </w:tc>
      </w:tr>
      <w:tr w:rsidR="00345FB7" w:rsidRPr="000A779F" w:rsidTr="007F20D5">
        <w:trPr>
          <w:trHeight w:hRule="exact" w:val="1233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7E6F03" w:rsidP="00345FB7">
            <w:pPr>
              <w:rPr>
                <w:rFonts w:ascii="4 my lover" w:hAnsi="4 my lover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7A262488" wp14:editId="245469FF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183515</wp:posOffset>
                  </wp:positionV>
                  <wp:extent cx="1220073" cy="685526"/>
                  <wp:effectExtent l="0" t="0" r="0" b="635"/>
                  <wp:wrapNone/>
                  <wp:docPr id="11" name="Picture 11" descr="Ash Wednesday Schedule 2022 - Saint Thomas The Apostle Catholic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sh Wednesday Schedule 2022 - Saint Thomas The Apostle Catholic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73" cy="68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  <w:sz w:val="22"/>
                <w:szCs w:val="22"/>
              </w:rPr>
            </w:pPr>
            <w:r w:rsidRPr="000A779F">
              <w:rPr>
                <w:rFonts w:ascii="4 my lover" w:hAnsi="4 my lover"/>
                <w:sz w:val="22"/>
                <w:szCs w:val="22"/>
              </w:rPr>
              <w:t>Parents at home:</w:t>
            </w:r>
          </w:p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21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24</w:t>
            </w:r>
          </w:p>
        </w:tc>
      </w:tr>
      <w:tr w:rsidR="00345FB7" w:rsidRPr="000A779F" w:rsidTr="00345FB7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83DFC" w:rsidRDefault="00345FB7" w:rsidP="00345FB7">
            <w:pPr>
              <w:rPr>
                <w:rFonts w:ascii="4 my lover" w:hAnsi="4 my lover"/>
                <w:b/>
                <w:color w:val="7030A0"/>
                <w:sz w:val="22"/>
                <w:szCs w:val="22"/>
              </w:rPr>
            </w:pPr>
            <w:r w:rsidRPr="00B83DFC">
              <w:rPr>
                <w:rFonts w:ascii="4 my lover" w:hAnsi="4 my lover"/>
                <w:color w:val="7030A0"/>
                <w:sz w:val="22"/>
                <w:szCs w:val="22"/>
              </w:rPr>
              <w:t>Faith Fun Night</w:t>
            </w:r>
            <w:r w:rsidRPr="00B83DFC">
              <w:rPr>
                <w:rFonts w:ascii="4 my lover" w:hAnsi="4 my lover"/>
                <w:b/>
                <w:color w:val="7030A0"/>
                <w:sz w:val="22"/>
                <w:szCs w:val="22"/>
              </w:rPr>
              <w:t xml:space="preserve">       </w:t>
            </w:r>
            <w:r w:rsidRPr="00B83DFC">
              <w:rPr>
                <w:rFonts w:ascii="4 my lover" w:hAnsi="4 my lover"/>
                <w:color w:val="7030A0"/>
                <w:sz w:val="22"/>
                <w:szCs w:val="22"/>
              </w:rPr>
              <w:t>5:45-6:45</w:t>
            </w:r>
          </w:p>
          <w:p w:rsidR="00345FB7" w:rsidRPr="000A779F" w:rsidRDefault="00345FB7" w:rsidP="00B83DFC">
            <w:pPr>
              <w:rPr>
                <w:rFonts w:ascii="4 my lover" w:hAnsi="4 my lover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28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557E39" w:rsidP="00345FB7">
            <w:pPr>
              <w:pStyle w:val="Dates"/>
              <w:rPr>
                <w:rFonts w:ascii="4 my lover" w:hAnsi="4 my lover"/>
              </w:rPr>
            </w:pPr>
            <w:r>
              <w:rPr>
                <w:rFonts w:ascii="4 my lover" w:hAnsi="4 my lover"/>
              </w:rP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4 my lover" w:hAnsi="4 my lover"/>
              </w:rPr>
            </w:pPr>
          </w:p>
        </w:tc>
      </w:tr>
      <w:tr w:rsidR="00345FB7" w:rsidRPr="000A779F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jc w:val="center"/>
              <w:rPr>
                <w:rFonts w:ascii="4 my lover" w:hAnsi="4 my lover"/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  <w:sz w:val="22"/>
                <w:szCs w:val="22"/>
              </w:rPr>
            </w:pPr>
            <w:r w:rsidRPr="000A779F">
              <w:rPr>
                <w:rFonts w:ascii="4 my lover" w:hAnsi="4 my lover"/>
                <w:sz w:val="22"/>
                <w:szCs w:val="22"/>
              </w:rPr>
              <w:t>Parents at home:</w:t>
            </w:r>
          </w:p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4 my lover" w:hAnsi="4 my lover"/>
              </w:rPr>
            </w:pPr>
          </w:p>
        </w:tc>
      </w:tr>
    </w:tbl>
    <w:p w:rsidR="00345FB7" w:rsidRDefault="00345FB7" w:rsidP="00345FB7"/>
    <w:tbl>
      <w:tblPr>
        <w:tblStyle w:val="GridTable1Light-Accent2"/>
        <w:tblpPr w:leftFromText="180" w:rightFromText="180" w:tblpY="-450"/>
        <w:tblW w:w="5000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828"/>
        <w:gridCol w:w="7572"/>
      </w:tblGrid>
      <w:tr w:rsidR="00010734" w:rsidRPr="000A779F" w:rsidTr="00B83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shd w:val="clear" w:color="auto" w:fill="FFFFFF" w:themeFill="background1"/>
          </w:tcPr>
          <w:p w:rsidR="00345FB7" w:rsidRPr="000A779F" w:rsidRDefault="000A779F" w:rsidP="00345FB7">
            <w:pPr>
              <w:pStyle w:val="Month"/>
              <w:rPr>
                <w:rFonts w:ascii="A bit sketchy" w:hAnsi="A bit sketchy"/>
                <w:color w:val="00B050"/>
              </w:rPr>
            </w:pPr>
            <w:r w:rsidRPr="000A779F">
              <w:rPr>
                <w:rFonts w:ascii="A bit sketchy" w:hAnsi="A bit sketchy"/>
                <w:color w:val="00B050"/>
              </w:rPr>
              <w:t xml:space="preserve">   </w:t>
            </w:r>
            <w:r w:rsidR="00702EB3" w:rsidRPr="000A779F">
              <w:rPr>
                <w:rFonts w:ascii="A bit sketchy" w:hAnsi="A bit sketchy"/>
                <w:color w:val="00B050"/>
              </w:rPr>
              <w:t>March</w:t>
            </w:r>
          </w:p>
          <w:p w:rsidR="00345FB7" w:rsidRPr="000A779F" w:rsidRDefault="00345FB7" w:rsidP="00345FB7">
            <w:pPr>
              <w:pStyle w:val="Month"/>
              <w:rPr>
                <w:rFonts w:ascii="A bit sketchy" w:hAnsi="A bit sketchy"/>
                <w:sz w:val="72"/>
                <w:szCs w:val="72"/>
              </w:rPr>
            </w:pPr>
            <w:r w:rsidRPr="000A779F">
              <w:rPr>
                <w:rFonts w:ascii="A bit sketchy" w:hAnsi="A bit sketchy"/>
                <w:color w:val="00B050"/>
                <w:sz w:val="72"/>
                <w:szCs w:val="72"/>
              </w:rPr>
              <w:t xml:space="preserve">  Little Disciples</w:t>
            </w:r>
          </w:p>
        </w:tc>
        <w:tc>
          <w:tcPr>
            <w:tcW w:w="2629" w:type="pct"/>
            <w:shd w:val="clear" w:color="auto" w:fill="00B050"/>
          </w:tcPr>
          <w:p w:rsidR="00345FB7" w:rsidRPr="000A779F" w:rsidRDefault="002146D7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 bit sketchy" w:hAnsi="A bit sketchy"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6E19F47" wp14:editId="68A832CE">
                  <wp:simplePos x="0" y="0"/>
                  <wp:positionH relativeFrom="column">
                    <wp:posOffset>2867660</wp:posOffset>
                  </wp:positionH>
                  <wp:positionV relativeFrom="paragraph">
                    <wp:posOffset>262232</wp:posOffset>
                  </wp:positionV>
                  <wp:extent cx="558800" cy="874123"/>
                  <wp:effectExtent l="133350" t="76200" r="107950" b="78740"/>
                  <wp:wrapNone/>
                  <wp:docPr id="50" name="Picture 50" descr="https://tse3.mm.bing.net/th?id=OIP.bLOY3KsTmegMZ79kB0qgfQHaLl&amp;pid=Api&amp;P=0&amp;h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se3.mm.bing.net/th?id=OIP.bLOY3KsTmegMZ79kB0qgfQHaLl&amp;pid=Api&amp;P=0&amp;h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99447">
                            <a:off x="0" y="0"/>
                            <a:ext cx="558800" cy="87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BA96F45" wp14:editId="6E1E736B">
                  <wp:simplePos x="0" y="0"/>
                  <wp:positionH relativeFrom="column">
                    <wp:posOffset>3912870</wp:posOffset>
                  </wp:positionH>
                  <wp:positionV relativeFrom="paragraph">
                    <wp:posOffset>559435</wp:posOffset>
                  </wp:positionV>
                  <wp:extent cx="455301" cy="712221"/>
                  <wp:effectExtent l="133350" t="76200" r="135255" b="69215"/>
                  <wp:wrapNone/>
                  <wp:docPr id="65" name="Picture 65" descr="https://tse3.mm.bing.net/th?id=OIP.bLOY3KsTmegMZ79kB0qgfQHaLl&amp;pid=Api&amp;P=0&amp;h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se3.mm.bing.net/th?id=OIP.bLOY3KsTmegMZ79kB0qgfQHaLl&amp;pid=Api&amp;P=0&amp;h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64294">
                            <a:off x="0" y="0"/>
                            <a:ext cx="455301" cy="71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20D5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40DB5EA" wp14:editId="4D08C1C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67310</wp:posOffset>
                  </wp:positionV>
                  <wp:extent cx="2522220" cy="1342874"/>
                  <wp:effectExtent l="0" t="0" r="0" b="0"/>
                  <wp:wrapNone/>
                  <wp:docPr id="64" name="Picture 64" descr="http://clipart-library.com/img/1807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lipart-library.com/img/1807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345FB7" w:rsidRPr="000A779F" w:rsidTr="00345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A bit sketchy" w:hAnsi="A bit sketchy"/>
            </w:rPr>
            <w:id w:val="-486930774"/>
            <w:placeholder>
              <w:docPart w:val="77D66C3A1E574378916BD6227A4ED817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0A779F" w:rsidRDefault="00345FB7" w:rsidP="00345FB7">
                <w:pPr>
                  <w:pStyle w:val="Days"/>
                  <w:rPr>
                    <w:rFonts w:ascii="A bit sketchy" w:hAnsi="A bit sketchy"/>
                  </w:rPr>
                </w:pPr>
                <w:r w:rsidRPr="000A779F">
                  <w:rPr>
                    <w:rFonts w:ascii="A bit sketchy" w:hAnsi="A bit sketchy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A bit sketchy" w:hAnsi="A bit sketchy"/>
              </w:rPr>
            </w:pPr>
            <w:sdt>
              <w:sdtPr>
                <w:rPr>
                  <w:rFonts w:ascii="A bit sketchy" w:hAnsi="A bit sketchy"/>
                </w:rPr>
                <w:id w:val="-120927230"/>
                <w:placeholder>
                  <w:docPart w:val="24715E5FF36042A192AA4EC5FD3F4E6B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A bit sketchy" w:hAnsi="A bit sketchy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A bit sketchy" w:hAnsi="A bit sketchy"/>
              </w:rPr>
            </w:pPr>
            <w:sdt>
              <w:sdtPr>
                <w:rPr>
                  <w:rFonts w:ascii="A bit sketchy" w:hAnsi="A bit sketchy"/>
                </w:rPr>
                <w:id w:val="-555003488"/>
                <w:placeholder>
                  <w:docPart w:val="6EA088796C574DDCAF50DD6D21B2A0F4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A bit sketchy" w:hAnsi="A bit sketchy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:rsidR="00345FB7" w:rsidRPr="000A779F" w:rsidRDefault="00B83DFC" w:rsidP="00345FB7">
            <w:pPr>
              <w:pStyle w:val="Days"/>
              <w:rPr>
                <w:rFonts w:ascii="A bit sketchy" w:hAnsi="A bit sketchy"/>
              </w:rPr>
            </w:pPr>
            <w:sdt>
              <w:sdtPr>
                <w:rPr>
                  <w:rFonts w:ascii="A bit sketchy" w:hAnsi="A bit sketchy"/>
                </w:rPr>
                <w:id w:val="-1319730311"/>
                <w:placeholder>
                  <w:docPart w:val="1FEA8EAB7E014687B1AC4DEF5BD95EEE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A bit sketchy" w:hAnsi="A bit sketchy"/>
                  </w:rPr>
                  <w:t>Wednesday</w:t>
                </w:r>
              </w:sdtContent>
            </w:sdt>
          </w:p>
        </w:tc>
        <w:tc>
          <w:tcPr>
            <w:tcW w:w="1912" w:type="dxa"/>
          </w:tcPr>
          <w:p w:rsidR="00345FB7" w:rsidRPr="000A779F" w:rsidRDefault="00B83DFC" w:rsidP="00345FB7">
            <w:pPr>
              <w:pStyle w:val="Days"/>
              <w:rPr>
                <w:rFonts w:ascii="A bit sketchy" w:hAnsi="A bit sketchy"/>
              </w:rPr>
            </w:pPr>
            <w:sdt>
              <w:sdtPr>
                <w:rPr>
                  <w:rFonts w:ascii="A bit sketchy" w:hAnsi="A bit sketchy"/>
                </w:rPr>
                <w:id w:val="675466851"/>
                <w:placeholder>
                  <w:docPart w:val="112B41B411254D289ABEEDD0DFB42659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A bit sketchy" w:hAnsi="A bit sketchy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A bit sketchy" w:hAnsi="A bit sketchy"/>
              </w:rPr>
            </w:pPr>
            <w:sdt>
              <w:sdtPr>
                <w:rPr>
                  <w:rFonts w:ascii="A bit sketchy" w:hAnsi="A bit sketchy"/>
                </w:rPr>
                <w:id w:val="130296928"/>
                <w:placeholder>
                  <w:docPart w:val="34BD96EEC2724767B206C8089D3AB5FF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A bit sketchy" w:hAnsi="A bit sketchy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0A779F" w:rsidRDefault="00B83DFC" w:rsidP="00345FB7">
            <w:pPr>
              <w:pStyle w:val="Days"/>
              <w:rPr>
                <w:rFonts w:ascii="A bit sketchy" w:hAnsi="A bit sketchy"/>
              </w:rPr>
            </w:pPr>
            <w:sdt>
              <w:sdtPr>
                <w:rPr>
                  <w:rFonts w:ascii="A bit sketchy" w:hAnsi="A bit sketchy"/>
                </w:rPr>
                <w:id w:val="-1086460631"/>
                <w:placeholder>
                  <w:docPart w:val="21E5A671BD9942B591501F1663BB9A62"/>
                </w:placeholder>
                <w:temporary/>
                <w:showingPlcHdr/>
                <w15:appearance w15:val="hidden"/>
              </w:sdtPr>
              <w:sdtContent>
                <w:r w:rsidR="00345FB7" w:rsidRPr="000A779F">
                  <w:rPr>
                    <w:rFonts w:ascii="A bit sketchy" w:hAnsi="A bit sketchy"/>
                  </w:rPr>
                  <w:t>Saturday</w:t>
                </w:r>
              </w:sdtContent>
            </w:sdt>
          </w:p>
        </w:tc>
      </w:tr>
      <w:tr w:rsidR="00345FB7" w:rsidRPr="000A779F" w:rsidTr="00345FB7">
        <w:tc>
          <w:tcPr>
            <w:tcW w:w="2054" w:type="dxa"/>
            <w:tcBorders>
              <w:bottom w:val="nil"/>
            </w:tcBorders>
          </w:tcPr>
          <w:p w:rsidR="00345FB7" w:rsidRPr="000A779F" w:rsidRDefault="007F20D5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  <w:noProof/>
              </w:rPr>
              <w:drawing>
                <wp:anchor distT="0" distB="0" distL="114300" distR="114300" simplePos="0" relativeHeight="251716608" behindDoc="1" locked="0" layoutInCell="1" allowOverlap="1" wp14:anchorId="63FFAF9C" wp14:editId="6300E13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1905</wp:posOffset>
                  </wp:positionV>
                  <wp:extent cx="1263650" cy="933450"/>
                  <wp:effectExtent l="0" t="0" r="0" b="0"/>
                  <wp:wrapNone/>
                  <wp:docPr id="17" name="Picture 17" descr="https://media.istockphoto.com/vectors/jesus-fish-set-vector-id1144408172?k=6&amp;m=1144408172&amp;s=170667a&amp;w=0&amp;h=d6t6oBWCVSnd8pFo48D66wFOiIU8YndXr_SN2pQClR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vectors/jesus-fish-set-vector-id1144408172?k=6&amp;m=1144408172&amp;s=170667a&amp;w=0&amp;h=d6t6oBWCVSnd8pFo48D66wFOiIU8YndXr_SN2pQClR8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3" t="53539" r="33413" b="28014"/>
                          <a:stretch/>
                        </pic:blipFill>
                        <pic:spPr bwMode="auto">
                          <a:xfrm>
                            <a:off x="0" y="0"/>
                            <a:ext cx="1263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IF </w:instrText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DocVariable MonthStart \@ dddd </w:instrText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</w:rPr>
              <w:instrText>Friday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  <w:r w:rsidR="00345FB7" w:rsidRPr="000A779F">
              <w:rPr>
                <w:rFonts w:ascii="A bit sketchy" w:hAnsi="A bit sketchy"/>
              </w:rPr>
              <w:instrText xml:space="preserve"> = "Sunday" 1 ""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MonthStart \@ dddd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Friday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"Monday" 1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=A2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&lt;&gt; 0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=A2+1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MonthStart \@ dddd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Friday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"Tuesday" 1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=B2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&lt;&gt; 0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=B2+1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3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MonthStart \@ dddd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Friday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"Wednesday" 1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=C2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&lt;&gt; 0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=C2+1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MonthStart \@ dddd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Friday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= "Thursday" 1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=D2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&lt;&gt; 0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=D2+1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0A779F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MonthStart \@ dddd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Friday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"Saturday" 1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=F2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1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&lt;&gt; 0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=F2+1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</w:tr>
      <w:tr w:rsidR="00345FB7" w:rsidRPr="000A779F" w:rsidTr="00345FB7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=G2+1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3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4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5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6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=D4+1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7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=E4+1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8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9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</w:tr>
      <w:tr w:rsidR="00345FB7" w:rsidRPr="000A779F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83DFC" w:rsidRDefault="00345FB7" w:rsidP="00345FB7">
            <w:pPr>
              <w:rPr>
                <w:rFonts w:ascii="A bit sketchy" w:hAnsi="A bit sketchy"/>
                <w:color w:val="00B050"/>
              </w:rPr>
            </w:pPr>
            <w:r w:rsidRPr="00B83DFC">
              <w:rPr>
                <w:rFonts w:ascii="A bit sketchy" w:hAnsi="A bit sketchy"/>
                <w:color w:val="00B050"/>
              </w:rPr>
              <w:t>Families    5:45-6:45</w:t>
            </w:r>
          </w:p>
          <w:p w:rsidR="00345FB7" w:rsidRPr="000A779F" w:rsidRDefault="00216A53" w:rsidP="000A779F">
            <w:pPr>
              <w:rPr>
                <w:rFonts w:ascii="A bit sketchy" w:hAnsi="A bit sketchy"/>
              </w:rPr>
            </w:pPr>
            <w:r>
              <w:rPr>
                <w:rFonts w:ascii="A bit sketchy" w:hAnsi="A bit sketchy"/>
              </w:rPr>
              <w:t>Jesus the new Moses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=G4+1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10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11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12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13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=D6+1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14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=E6+1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15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16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</w:tr>
      <w:tr w:rsidR="00345FB7" w:rsidRPr="000A779F" w:rsidTr="00345FB7">
        <w:trPr>
          <w:trHeight w:hRule="exact" w:val="142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t>Parents at home:</w:t>
            </w:r>
          </w:p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=G6+1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17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18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19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20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=D8+1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21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=E8+1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22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23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</w:tr>
      <w:tr w:rsidR="00345FB7" w:rsidRPr="000A779F" w:rsidTr="00345FB7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83DFC" w:rsidRDefault="00345FB7" w:rsidP="00345FB7">
            <w:pPr>
              <w:rPr>
                <w:rFonts w:ascii="A bit sketchy" w:hAnsi="A bit sketchy"/>
                <w:b/>
                <w:color w:val="00B050"/>
              </w:rPr>
            </w:pPr>
            <w:r w:rsidRPr="00B83DFC">
              <w:rPr>
                <w:rFonts w:ascii="A bit sketchy" w:hAnsi="A bit sketchy"/>
                <w:color w:val="00B050"/>
              </w:rPr>
              <w:t>Faith Fun Night</w:t>
            </w:r>
            <w:r w:rsidRPr="00B83DFC">
              <w:rPr>
                <w:rFonts w:ascii="A bit sketchy" w:hAnsi="A bit sketchy"/>
                <w:b/>
                <w:color w:val="00B050"/>
              </w:rPr>
              <w:t xml:space="preserve">       </w:t>
            </w:r>
            <w:r w:rsidRPr="00B83DFC">
              <w:rPr>
                <w:rFonts w:ascii="A bit sketchy" w:hAnsi="A bit sketchy"/>
                <w:color w:val="00B050"/>
              </w:rPr>
              <w:t>5:45-6:45</w:t>
            </w:r>
          </w:p>
          <w:p w:rsidR="00345FB7" w:rsidRPr="000A779F" w:rsidRDefault="00345FB7" w:rsidP="000A779F">
            <w:pPr>
              <w:rPr>
                <w:rFonts w:ascii="A bit sketchy" w:hAnsi="A bit sketchy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</w:tr>
      <w:tr w:rsidR="00345FB7" w:rsidRPr="000A779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=G8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23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0,""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=G8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23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&lt;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MonthEnd \@ 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=G8+1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24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24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24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=A10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24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0,""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=A10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24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&lt;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MonthEnd \@ 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=A10+1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25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25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25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=B10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25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0,""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=B10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25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&lt;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MonthEnd \@ 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=B10+1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26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26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26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=C10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26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0,""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=C10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26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&lt;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MonthEnd \@ 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=C10+1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27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27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27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0D49D6" w:rsidP="00345FB7">
            <w:pPr>
              <w:pStyle w:val="Dates"/>
              <w:rPr>
                <w:rFonts w:ascii="A bit sketchy" w:hAnsi="A bit sketchy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19A38D57" wp14:editId="327215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-16510</wp:posOffset>
                  </wp:positionV>
                  <wp:extent cx="1190625" cy="1075690"/>
                  <wp:effectExtent l="0" t="0" r="9525" b="0"/>
                  <wp:wrapNone/>
                  <wp:docPr id="42" name="Picture 42" descr="Holy Week Worships | Richfield Christian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ly Week Worships | Richfield Christian Chur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3" t="8179" r="55514"/>
                          <a:stretch/>
                        </pic:blipFill>
                        <pic:spPr bwMode="auto">
                          <a:xfrm>
                            <a:off x="0" y="0"/>
                            <a:ext cx="119062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IF </w:instrText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=D10</w:instrText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  <w:noProof/>
              </w:rPr>
              <w:instrText>27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  <w:r w:rsidR="00345FB7" w:rsidRPr="000A779F">
              <w:rPr>
                <w:rFonts w:ascii="A bit sketchy" w:hAnsi="A bit sketchy"/>
              </w:rPr>
              <w:instrText xml:space="preserve"> = 0,"" </w:instrText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IF </w:instrText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=D10 </w:instrText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  <w:noProof/>
              </w:rPr>
              <w:instrText>27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  <w:r w:rsidR="00345FB7" w:rsidRPr="000A779F">
              <w:rPr>
                <w:rFonts w:ascii="A bit sketchy" w:hAnsi="A bit sketchy"/>
              </w:rPr>
              <w:instrText xml:space="preserve">  &lt; </w:instrText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DocVariable MonthEnd \@ d </w:instrText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</w:rPr>
              <w:instrText>30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  <w:r w:rsidR="00345FB7" w:rsidRPr="000A779F">
              <w:rPr>
                <w:rFonts w:ascii="A bit sketchy" w:hAnsi="A bit sketchy"/>
              </w:rPr>
              <w:instrText xml:space="preserve">  </w:instrText>
            </w:r>
            <w:r w:rsidR="00345FB7" w:rsidRPr="000A779F">
              <w:rPr>
                <w:rFonts w:ascii="A bit sketchy" w:hAnsi="A bit sketchy"/>
              </w:rPr>
              <w:fldChar w:fldCharType="begin"/>
            </w:r>
            <w:r w:rsidR="00345FB7" w:rsidRPr="000A779F">
              <w:rPr>
                <w:rFonts w:ascii="A bit sketchy" w:hAnsi="A bit sketchy"/>
              </w:rPr>
              <w:instrText xml:space="preserve"> =D10+1 </w:instrText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  <w:noProof/>
              </w:rPr>
              <w:instrText>28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  <w:r w:rsidR="00345FB7" w:rsidRPr="000A779F">
              <w:rPr>
                <w:rFonts w:ascii="A bit sketchy" w:hAnsi="A bit sketchy"/>
              </w:rPr>
              <w:instrText xml:space="preserve"> "" </w:instrText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  <w:noProof/>
              </w:rPr>
              <w:instrText>28</w:instrText>
            </w:r>
            <w:r w:rsidR="00345FB7" w:rsidRPr="000A779F">
              <w:rPr>
                <w:rFonts w:ascii="A bit sketchy" w:hAnsi="A bit sketchy"/>
              </w:rPr>
              <w:fldChar w:fldCharType="end"/>
            </w:r>
            <w:r w:rsidR="00345FB7" w:rsidRPr="000A779F">
              <w:rPr>
                <w:rFonts w:ascii="A bit sketchy" w:hAnsi="A bit sketchy"/>
              </w:rPr>
              <w:fldChar w:fldCharType="separate"/>
            </w:r>
            <w:r w:rsidR="00345FB7" w:rsidRPr="000A779F">
              <w:rPr>
                <w:rFonts w:ascii="A bit sketchy" w:hAnsi="A bit sketchy"/>
                <w:noProof/>
              </w:rPr>
              <w:t>28</w:t>
            </w:r>
            <w:r w:rsidR="00345FB7"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=E10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28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0,""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=E10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28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&lt;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MonthEnd \@ 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=E10+1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29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29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29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0A779F" w:rsidRDefault="00345FB7" w:rsidP="00345FB7">
            <w:pPr>
              <w:pStyle w:val="Dates"/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=F10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29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= 0,""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IF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=F10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29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&lt;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DocVariable MonthEnd \@ d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 </w:instrText>
            </w:r>
            <w:r w:rsidRPr="000A779F">
              <w:rPr>
                <w:rFonts w:ascii="A bit sketchy" w:hAnsi="A bit sketchy"/>
              </w:rPr>
              <w:fldChar w:fldCharType="begin"/>
            </w:r>
            <w:r w:rsidRPr="000A779F">
              <w:rPr>
                <w:rFonts w:ascii="A bit sketchy" w:hAnsi="A bit sketchy"/>
              </w:rPr>
              <w:instrText xml:space="preserve"> =F10+1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instrText xml:space="preserve"> "" </w:instrText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instrText>30</w:instrText>
            </w:r>
            <w:r w:rsidRPr="000A779F">
              <w:rPr>
                <w:rFonts w:ascii="A bit sketchy" w:hAnsi="A bit sketchy"/>
              </w:rPr>
              <w:fldChar w:fldCharType="end"/>
            </w:r>
            <w:r w:rsidRPr="000A779F">
              <w:rPr>
                <w:rFonts w:ascii="A bit sketchy" w:hAnsi="A bit sketchy"/>
              </w:rPr>
              <w:fldChar w:fldCharType="separate"/>
            </w:r>
            <w:r w:rsidRPr="000A779F">
              <w:rPr>
                <w:rFonts w:ascii="A bit sketchy" w:hAnsi="A bit sketchy"/>
                <w:noProof/>
              </w:rPr>
              <w:t>30</w:t>
            </w:r>
            <w:r w:rsidRPr="000A779F">
              <w:rPr>
                <w:rFonts w:ascii="A bit sketchy" w:hAnsi="A bit sketchy"/>
              </w:rPr>
              <w:fldChar w:fldCharType="end"/>
            </w:r>
          </w:p>
        </w:tc>
      </w:tr>
      <w:tr w:rsidR="00345FB7" w:rsidRPr="000A779F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245B64" w:rsidP="00F26740">
            <w:pPr>
              <w:rPr>
                <w:rFonts w:ascii="A bit sketchy" w:hAnsi="A bit sketchy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5DA05FC2" wp14:editId="6C86831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-193039</wp:posOffset>
                  </wp:positionV>
                  <wp:extent cx="1209675" cy="1009650"/>
                  <wp:effectExtent l="0" t="0" r="9525" b="0"/>
                  <wp:wrapNone/>
                  <wp:docPr id="38" name="Picture 38" descr="Holy Week Worships | Richfield Christian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ly Week Worships | Richfield Christian Chur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59" r="76262" b="28901"/>
                          <a:stretch/>
                        </pic:blipFill>
                        <pic:spPr bwMode="auto">
                          <a:xfrm>
                            <a:off x="0" y="0"/>
                            <a:ext cx="12096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  <w:r w:rsidRPr="000A779F">
              <w:rPr>
                <w:rFonts w:ascii="A bit sketchy" w:hAnsi="A bit sketchy"/>
              </w:rPr>
              <w:t>Parents at home:</w:t>
            </w:r>
          </w:p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345FB7" w:rsidP="00345FB7">
            <w:pPr>
              <w:rPr>
                <w:rFonts w:ascii="A bit sketchy" w:hAnsi="A bit sketchy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0D49D6" w:rsidP="00F26740">
            <w:pPr>
              <w:rPr>
                <w:rFonts w:ascii="A bit sketchy" w:hAnsi="A bit sketchy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7F6025F4" wp14:editId="269CF3C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149860</wp:posOffset>
                  </wp:positionV>
                  <wp:extent cx="706864" cy="694690"/>
                  <wp:effectExtent l="0" t="0" r="0" b="0"/>
                  <wp:wrapNone/>
                  <wp:docPr id="43" name="Picture 43" descr="Holy Week Worships | Richfield Christian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ly Week Worships | Richfield Christian Chur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0" t="9438" r="38692" b="10024"/>
                          <a:stretch/>
                        </pic:blipFill>
                        <pic:spPr bwMode="auto">
                          <a:xfrm>
                            <a:off x="0" y="0"/>
                            <a:ext cx="706864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3CAA">
              <w:rPr>
                <w:rFonts w:ascii="A bit sketchy" w:hAnsi="A bit sketchy"/>
                <w:color w:val="00B050"/>
              </w:rPr>
              <w:t>LD</w:t>
            </w:r>
            <w:r w:rsidR="00B83DFC" w:rsidRPr="00B83DFC">
              <w:rPr>
                <w:rFonts w:ascii="A bit sketchy" w:hAnsi="A bit sketchy"/>
                <w:color w:val="00B050"/>
              </w:rPr>
              <w:t xml:space="preserve"> Stations of the cross</w:t>
            </w:r>
            <w:r w:rsidR="00F26740">
              <w:rPr>
                <w:noProof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0A779F" w:rsidRDefault="000D49D6" w:rsidP="00345FB7">
            <w:pPr>
              <w:rPr>
                <w:rFonts w:ascii="A bit sketchy" w:hAnsi="A bit sketchy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67F288BD" wp14:editId="5E749E9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-59690</wp:posOffset>
                  </wp:positionV>
                  <wp:extent cx="960268" cy="838200"/>
                  <wp:effectExtent l="0" t="0" r="0" b="0"/>
                  <wp:wrapNone/>
                  <wp:docPr id="44" name="Picture 44" descr="Holy Week Worships | Richfield Christian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ly Week Worships | Richfield Christian Chur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04" t="9438" r="22616" b="10024"/>
                          <a:stretch/>
                        </pic:blipFill>
                        <pic:spPr bwMode="auto">
                          <a:xfrm>
                            <a:off x="0" y="0"/>
                            <a:ext cx="960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45FB7" w:rsidRDefault="00345FB7" w:rsidP="00345FB7"/>
    <w:tbl>
      <w:tblPr>
        <w:tblStyle w:val="GridTable1Light-Accent2"/>
        <w:tblpPr w:leftFromText="180" w:rightFromText="180" w:tblpY="-450"/>
        <w:tblW w:w="5000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120"/>
        <w:gridCol w:w="8280"/>
      </w:tblGrid>
      <w:tr w:rsidR="00345FB7" w:rsidRPr="00B5120D" w:rsidTr="002A2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pct"/>
            <w:shd w:val="clear" w:color="auto" w:fill="FFFF66" w:themeFill="accent6" w:themeFillTint="99"/>
          </w:tcPr>
          <w:p w:rsidR="00345FB7" w:rsidRPr="00B5120D" w:rsidRDefault="00B5120D" w:rsidP="00345FB7">
            <w:pPr>
              <w:pStyle w:val="Month"/>
              <w:rPr>
                <w:rFonts w:ascii="Dancing Script OT" w:hAnsi="Dancing Script OT"/>
                <w:color w:val="auto"/>
              </w:rPr>
            </w:pPr>
            <w:r w:rsidRPr="00B5120D">
              <w:rPr>
                <w:rFonts w:ascii="Dancing Script OT" w:hAnsi="Dancing Script OT"/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4DD8246" wp14:editId="70DB9CE1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153035</wp:posOffset>
                  </wp:positionV>
                  <wp:extent cx="1143000" cy="723900"/>
                  <wp:effectExtent l="0" t="0" r="0" b="0"/>
                  <wp:wrapNone/>
                  <wp:docPr id="10" name="Picture 10" descr="https://thumbs.dreamstime.com/b/fish-religious-symbol-cross-vector-illustration-design-9088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fish-religious-symbol-cross-vector-illustration-design-90882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" t="26431" r="6383" b="28179"/>
                          <a:stretch/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779F" w:rsidRPr="00B5120D">
              <w:rPr>
                <w:rFonts w:ascii="Dancing Script OT" w:hAnsi="Dancing Script OT"/>
                <w:color w:val="auto"/>
              </w:rPr>
              <w:t xml:space="preserve">  </w:t>
            </w:r>
            <w:r w:rsidR="00702EB3" w:rsidRPr="00B5120D">
              <w:rPr>
                <w:rFonts w:ascii="Dancing Script OT" w:hAnsi="Dancing Script OT"/>
                <w:color w:val="auto"/>
              </w:rPr>
              <w:t>April</w:t>
            </w:r>
          </w:p>
          <w:p w:rsidR="00345FB7" w:rsidRPr="00B5120D" w:rsidRDefault="00345FB7" w:rsidP="00345FB7">
            <w:pPr>
              <w:pStyle w:val="Month"/>
              <w:rPr>
                <w:rFonts w:ascii="Dancing Script OT" w:hAnsi="Dancing Script OT"/>
                <w:sz w:val="72"/>
                <w:szCs w:val="72"/>
              </w:rPr>
            </w:pPr>
            <w:r w:rsidRPr="00B5120D">
              <w:rPr>
                <w:rFonts w:ascii="Dancing Script OT" w:hAnsi="Dancing Script OT"/>
                <w:color w:val="auto"/>
                <w:sz w:val="72"/>
                <w:szCs w:val="72"/>
              </w:rPr>
              <w:t xml:space="preserve">  Little Disciples</w:t>
            </w:r>
          </w:p>
        </w:tc>
        <w:tc>
          <w:tcPr>
            <w:tcW w:w="2875" w:type="pct"/>
            <w:shd w:val="clear" w:color="auto" w:fill="A2E6FF" w:themeFill="accent3" w:themeFillTint="99"/>
          </w:tcPr>
          <w:p w:rsidR="00345FB7" w:rsidRPr="00B5120D" w:rsidRDefault="009A1A6B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ncing Script OT" w:hAnsi="Dancing Script OT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-37465</wp:posOffset>
                  </wp:positionV>
                  <wp:extent cx="2656517" cy="1502410"/>
                  <wp:effectExtent l="0" t="0" r="0" b="2540"/>
                  <wp:wrapNone/>
                  <wp:docPr id="45" name="Picture 45" descr="Pictures of Jesus Christ / Digital Art / Behold Your Little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s of Jesus Christ / Digital Art / Behold Your Little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17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345FB7" w:rsidRPr="00B5120D" w:rsidTr="00345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Dancing Script OT" w:hAnsi="Dancing Script OT"/>
            </w:rPr>
            <w:id w:val="1831564022"/>
            <w:placeholder>
              <w:docPart w:val="8451594165B1466CA617449E88F6DC53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B5120D" w:rsidRDefault="00345FB7" w:rsidP="00345FB7">
                <w:pPr>
                  <w:pStyle w:val="Days"/>
                  <w:rPr>
                    <w:rFonts w:ascii="Dancing Script OT" w:hAnsi="Dancing Script OT"/>
                  </w:rPr>
                </w:pPr>
                <w:r w:rsidRPr="00B5120D">
                  <w:rPr>
                    <w:rFonts w:ascii="Dancing Script OT" w:hAnsi="Dancing Script OT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B5120D" w:rsidRDefault="00B83DFC" w:rsidP="00345FB7">
            <w:pPr>
              <w:pStyle w:val="Days"/>
              <w:rPr>
                <w:rFonts w:ascii="Dancing Script OT" w:hAnsi="Dancing Script OT"/>
              </w:rPr>
            </w:pPr>
            <w:sdt>
              <w:sdtPr>
                <w:rPr>
                  <w:rFonts w:ascii="Dancing Script OT" w:hAnsi="Dancing Script OT"/>
                </w:rPr>
                <w:id w:val="-1337689630"/>
                <w:placeholder>
                  <w:docPart w:val="8FE1A90713664C6DB9212C01005D135D"/>
                </w:placeholder>
                <w:temporary/>
                <w:showingPlcHdr/>
                <w15:appearance w15:val="hidden"/>
              </w:sdtPr>
              <w:sdtContent>
                <w:r w:rsidR="00345FB7" w:rsidRPr="00B5120D">
                  <w:rPr>
                    <w:rFonts w:ascii="Dancing Script OT" w:hAnsi="Dancing Script OT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:rsidR="00345FB7" w:rsidRPr="00B5120D" w:rsidRDefault="00B83DFC" w:rsidP="00345FB7">
            <w:pPr>
              <w:pStyle w:val="Days"/>
              <w:rPr>
                <w:rFonts w:ascii="Dancing Script OT" w:hAnsi="Dancing Script OT"/>
              </w:rPr>
            </w:pPr>
            <w:sdt>
              <w:sdtPr>
                <w:rPr>
                  <w:rFonts w:ascii="Dancing Script OT" w:hAnsi="Dancing Script OT"/>
                </w:rPr>
                <w:id w:val="833025372"/>
                <w:placeholder>
                  <w:docPart w:val="BF5CFB7186F043B3BF64D64CB3A9C707"/>
                </w:placeholder>
                <w:temporary/>
                <w:showingPlcHdr/>
                <w15:appearance w15:val="hidden"/>
              </w:sdtPr>
              <w:sdtContent>
                <w:r w:rsidR="00345FB7" w:rsidRPr="00B5120D">
                  <w:rPr>
                    <w:rFonts w:ascii="Dancing Script OT" w:hAnsi="Dancing Script OT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:rsidR="00345FB7" w:rsidRPr="00B5120D" w:rsidRDefault="00B83DFC" w:rsidP="00345FB7">
            <w:pPr>
              <w:pStyle w:val="Days"/>
              <w:rPr>
                <w:rFonts w:ascii="Dancing Script OT" w:hAnsi="Dancing Script OT"/>
              </w:rPr>
            </w:pPr>
            <w:sdt>
              <w:sdtPr>
                <w:rPr>
                  <w:rFonts w:ascii="Dancing Script OT" w:hAnsi="Dancing Script OT"/>
                </w:rPr>
                <w:id w:val="789089691"/>
                <w:placeholder>
                  <w:docPart w:val="30ED4E1F0091401BA90442F93AE8F1CA"/>
                </w:placeholder>
                <w:temporary/>
                <w:showingPlcHdr/>
                <w15:appearance w15:val="hidden"/>
              </w:sdtPr>
              <w:sdtContent>
                <w:r w:rsidR="00345FB7" w:rsidRPr="00B5120D">
                  <w:rPr>
                    <w:rFonts w:ascii="Dancing Script OT" w:hAnsi="Dancing Script OT"/>
                  </w:rPr>
                  <w:t>Wednesday</w:t>
                </w:r>
              </w:sdtContent>
            </w:sdt>
          </w:p>
        </w:tc>
        <w:tc>
          <w:tcPr>
            <w:tcW w:w="1912" w:type="dxa"/>
          </w:tcPr>
          <w:p w:rsidR="00345FB7" w:rsidRPr="00B5120D" w:rsidRDefault="00B83DFC" w:rsidP="00345FB7">
            <w:pPr>
              <w:pStyle w:val="Days"/>
              <w:rPr>
                <w:rFonts w:ascii="Dancing Script OT" w:hAnsi="Dancing Script OT"/>
              </w:rPr>
            </w:pPr>
            <w:sdt>
              <w:sdtPr>
                <w:rPr>
                  <w:rFonts w:ascii="Dancing Script OT" w:hAnsi="Dancing Script OT"/>
                </w:rPr>
                <w:id w:val="-818889288"/>
                <w:placeholder>
                  <w:docPart w:val="A94AD06341804EA1BB466BCB53A627AF"/>
                </w:placeholder>
                <w:temporary/>
                <w:showingPlcHdr/>
                <w15:appearance w15:val="hidden"/>
              </w:sdtPr>
              <w:sdtContent>
                <w:r w:rsidR="00345FB7" w:rsidRPr="00B5120D">
                  <w:rPr>
                    <w:rFonts w:ascii="Dancing Script OT" w:hAnsi="Dancing Script OT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:rsidR="00345FB7" w:rsidRPr="00B5120D" w:rsidRDefault="00B83DFC" w:rsidP="00345FB7">
            <w:pPr>
              <w:pStyle w:val="Days"/>
              <w:rPr>
                <w:rFonts w:ascii="Dancing Script OT" w:hAnsi="Dancing Script OT"/>
              </w:rPr>
            </w:pPr>
            <w:sdt>
              <w:sdtPr>
                <w:rPr>
                  <w:rFonts w:ascii="Dancing Script OT" w:hAnsi="Dancing Script OT"/>
                </w:rPr>
                <w:id w:val="-1873450226"/>
                <w:placeholder>
                  <w:docPart w:val="4189BF80611A465C9439FD85A282FEE3"/>
                </w:placeholder>
                <w:temporary/>
                <w:showingPlcHdr/>
                <w15:appearance w15:val="hidden"/>
              </w:sdtPr>
              <w:sdtContent>
                <w:r w:rsidR="00345FB7" w:rsidRPr="00B5120D">
                  <w:rPr>
                    <w:rFonts w:ascii="Dancing Script OT" w:hAnsi="Dancing Script OT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B5120D" w:rsidRDefault="00B83DFC" w:rsidP="00345FB7">
            <w:pPr>
              <w:pStyle w:val="Days"/>
              <w:rPr>
                <w:rFonts w:ascii="Dancing Script OT" w:hAnsi="Dancing Script OT"/>
              </w:rPr>
            </w:pPr>
            <w:sdt>
              <w:sdtPr>
                <w:rPr>
                  <w:rFonts w:ascii="Dancing Script OT" w:hAnsi="Dancing Script OT"/>
                </w:rPr>
                <w:id w:val="1196510994"/>
                <w:placeholder>
                  <w:docPart w:val="9F6ABCC8295C485FA03FAAB8840D6CF5"/>
                </w:placeholder>
                <w:temporary/>
                <w:showingPlcHdr/>
                <w15:appearance w15:val="hidden"/>
              </w:sdtPr>
              <w:sdtContent>
                <w:r w:rsidR="00345FB7" w:rsidRPr="00B5120D">
                  <w:rPr>
                    <w:rFonts w:ascii="Dancing Script OT" w:hAnsi="Dancing Script OT"/>
                  </w:rPr>
                  <w:t>Saturday</w:t>
                </w:r>
              </w:sdtContent>
            </w:sdt>
          </w:p>
        </w:tc>
      </w:tr>
      <w:tr w:rsidR="00345FB7" w:rsidRPr="00B5120D" w:rsidTr="00345FB7">
        <w:tc>
          <w:tcPr>
            <w:tcW w:w="2054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March 31</w: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DocVariable MonthStart \@ dddd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</w:rPr>
              <w:instrText>Friday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= "Sunday" 1 ""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1</w: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DocVariable MonthStart \@ dddd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</w:rPr>
              <w:instrText>Friday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= "Monday" 1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=A2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0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&lt;&gt; 0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=A2+1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"" 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</w: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DocVariable MonthStart \@ dddd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</w:rPr>
              <w:instrText>Friday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= "Tuesday" 1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=B2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0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&lt;&gt; 0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=B2+1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3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"" 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3</w: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DocVariable MonthStart \@ dddd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</w:rPr>
              <w:instrText>Friday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= "Wednesday" 1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=C2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0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&lt;&gt; 0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=C2+1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"" 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4</w: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DocVariable MonthStart \@ dddd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</w:rPr>
              <w:instrText>Friday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= "Thursday" 1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=D2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0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&lt;&gt; 0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=D2+1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"" 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6</w:t>
            </w:r>
          </w:p>
        </w:tc>
      </w:tr>
      <w:tr w:rsidR="00345FB7" w:rsidRPr="00B5120D" w:rsidTr="00345FB7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443429" w:rsidRPr="00B5120D" w:rsidRDefault="00604ADE" w:rsidP="00345FB7">
            <w:pPr>
              <w:rPr>
                <w:rFonts w:ascii="Dancing Script OT" w:hAnsi="Dancing Script OT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367DE759" wp14:editId="1721204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-170180</wp:posOffset>
                  </wp:positionV>
                  <wp:extent cx="1188085" cy="980824"/>
                  <wp:effectExtent l="0" t="0" r="0" b="0"/>
                  <wp:wrapNone/>
                  <wp:docPr id="12" name="Picture 12" descr="Easter Sunday - April 17, 2022 | Central Catholic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ster Sunday - April 17, 2022 | Central Catholic 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64" cy="10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5FB7" w:rsidRPr="00B5120D" w:rsidRDefault="00345FB7" w:rsidP="00443429">
            <w:pPr>
              <w:jc w:val="center"/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B5120D" w:rsidRPr="00216A53" w:rsidRDefault="00B5120D" w:rsidP="00B5120D">
            <w:pPr>
              <w:rPr>
                <w:rFonts w:ascii="Calumet" w:hAnsi="Calumet"/>
                <w:b/>
                <w:color w:val="00B0F0"/>
              </w:rPr>
            </w:pPr>
            <w:r w:rsidRPr="00216A53">
              <w:rPr>
                <w:rFonts w:ascii="Calumet" w:hAnsi="Calumet"/>
                <w:b/>
                <w:color w:val="00B0F0"/>
              </w:rPr>
              <w:t>Families    5:45-6:45</w:t>
            </w:r>
          </w:p>
          <w:p w:rsidR="00B5120D" w:rsidRPr="00216A53" w:rsidRDefault="00B5120D" w:rsidP="00B5120D">
            <w:pPr>
              <w:rPr>
                <w:rFonts w:ascii="Calumet" w:hAnsi="Calumet"/>
                <w:b/>
                <w:color w:val="00B0F0"/>
              </w:rPr>
            </w:pPr>
            <w:r w:rsidRPr="00216A53">
              <w:rPr>
                <w:rFonts w:ascii="Calumet" w:hAnsi="Calumet"/>
                <w:b/>
                <w:color w:val="00B0F0"/>
              </w:rPr>
              <w:t xml:space="preserve">Parents </w:t>
            </w:r>
          </w:p>
          <w:p w:rsidR="00B5120D" w:rsidRPr="00216A53" w:rsidRDefault="00B5120D" w:rsidP="00B5120D">
            <w:pPr>
              <w:rPr>
                <w:rFonts w:ascii="Calumet" w:hAnsi="Calumet"/>
              </w:rPr>
            </w:pPr>
            <w:r w:rsidRPr="00216A53">
              <w:rPr>
                <w:rFonts w:ascii="Calumet" w:hAnsi="Calumet"/>
              </w:rPr>
              <w:t xml:space="preserve">Kids </w:t>
            </w:r>
          </w:p>
          <w:p w:rsidR="00345FB7" w:rsidRPr="00216A53" w:rsidRDefault="00345FB7" w:rsidP="00345FB7">
            <w:pPr>
              <w:rPr>
                <w:rFonts w:ascii="Calumet" w:hAnsi="Calumet"/>
              </w:rPr>
            </w:pPr>
          </w:p>
          <w:p w:rsidR="00345FB7" w:rsidRPr="00216A53" w:rsidRDefault="00345FB7" w:rsidP="00345FB7">
            <w:pPr>
              <w:rPr>
                <w:rFonts w:ascii="Calumet" w:hAnsi="Calumet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</w:tr>
      <w:tr w:rsidR="00345FB7" w:rsidRPr="00B5120D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5120D" w:rsidP="00345FB7">
            <w:pPr>
              <w:pStyle w:val="Dates"/>
              <w:rPr>
                <w:rFonts w:ascii="Calumet" w:hAnsi="Calumet"/>
              </w:rPr>
            </w:pPr>
            <w:r w:rsidRPr="00216A53">
              <w:rPr>
                <w:rFonts w:ascii="Calumet" w:hAnsi="Calumet"/>
              </w:rPr>
              <w:t>10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1`1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13</w:t>
            </w:r>
          </w:p>
        </w:tc>
      </w:tr>
      <w:tr w:rsidR="00345FB7" w:rsidRPr="00B5120D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B5120D" w:rsidRPr="00216A53" w:rsidRDefault="00B5120D" w:rsidP="00B5120D">
            <w:pPr>
              <w:rPr>
                <w:rFonts w:ascii="Calumet" w:hAnsi="Calumet"/>
              </w:rPr>
            </w:pPr>
            <w:r w:rsidRPr="00216A53">
              <w:rPr>
                <w:rFonts w:ascii="Calumet" w:hAnsi="Calumet"/>
              </w:rPr>
              <w:t>Parents at home:</w:t>
            </w:r>
          </w:p>
          <w:p w:rsidR="00345FB7" w:rsidRPr="00216A53" w:rsidRDefault="00345FB7" w:rsidP="00B5120D">
            <w:pPr>
              <w:rPr>
                <w:rFonts w:ascii="Calumet" w:hAnsi="Calumet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</w:tr>
      <w:tr w:rsidR="00345FB7" w:rsidRPr="00B5120D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345FB7" w:rsidP="00B5120D">
            <w:pPr>
              <w:pStyle w:val="Dates"/>
              <w:rPr>
                <w:rFonts w:ascii="Dancing Script OT" w:hAnsi="Dancing Script OT"/>
              </w:rPr>
            </w:pP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=G4+1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="00B5120D">
              <w:rPr>
                <w:rFonts w:ascii="Dancing Script OT" w:hAnsi="Dancing Script OT"/>
                <w:noProof/>
              </w:rPr>
              <w:t>14</w:t>
            </w:r>
            <w:r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345FB7" w:rsidP="00B5120D">
            <w:pPr>
              <w:pStyle w:val="Dates"/>
              <w:rPr>
                <w:rFonts w:ascii="Dancing Script OT" w:hAnsi="Dancing Script OT"/>
              </w:rPr>
            </w:pP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=A6+1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="00B5120D">
              <w:rPr>
                <w:rFonts w:ascii="Dancing Script OT" w:hAnsi="Dancing Script OT"/>
                <w:noProof/>
              </w:rPr>
              <w:t>15</w:t>
            </w:r>
            <w:r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345FB7" w:rsidP="00B5120D">
            <w:pPr>
              <w:pStyle w:val="Dates"/>
              <w:rPr>
                <w:rFonts w:ascii="Dancing Script OT" w:hAnsi="Dancing Script OT"/>
              </w:rPr>
            </w:pP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=B6+1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="00B5120D">
              <w:rPr>
                <w:rFonts w:ascii="Dancing Script OT" w:hAnsi="Dancing Script OT"/>
                <w:noProof/>
              </w:rPr>
              <w:t>16</w:t>
            </w:r>
            <w:r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5120D" w:rsidP="00345FB7">
            <w:pPr>
              <w:pStyle w:val="Dates"/>
              <w:rPr>
                <w:rFonts w:ascii="Calumet" w:hAnsi="Calumet"/>
              </w:rPr>
            </w:pPr>
            <w:r w:rsidRPr="00216A53">
              <w:rPr>
                <w:rFonts w:ascii="Calumet" w:hAnsi="Calumet"/>
              </w:rPr>
              <w:t>17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B5120D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20</w:t>
            </w:r>
          </w:p>
        </w:tc>
      </w:tr>
      <w:tr w:rsidR="00345FB7" w:rsidRPr="00B5120D" w:rsidTr="00345FB7">
        <w:trPr>
          <w:trHeight w:hRule="exact" w:val="142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B5120D" w:rsidRPr="00216A53" w:rsidRDefault="00B5120D" w:rsidP="00B5120D">
            <w:pPr>
              <w:rPr>
                <w:rFonts w:ascii="Calumet" w:hAnsi="Calumet"/>
                <w:b/>
                <w:color w:val="00B0F0"/>
              </w:rPr>
            </w:pPr>
            <w:r w:rsidRPr="00216A53">
              <w:rPr>
                <w:rFonts w:ascii="Calumet" w:hAnsi="Calumet"/>
                <w:b/>
                <w:color w:val="00B0F0"/>
              </w:rPr>
              <w:t xml:space="preserve">Faith Fun Night       </w:t>
            </w:r>
            <w:r w:rsidR="00010734" w:rsidRPr="00216A53">
              <w:rPr>
                <w:rFonts w:ascii="Calumet" w:hAnsi="Calumet"/>
                <w:b/>
                <w:color w:val="00B0F0"/>
              </w:rPr>
              <w:t xml:space="preserve">    </w:t>
            </w:r>
            <w:r w:rsidRPr="00216A53">
              <w:rPr>
                <w:rFonts w:ascii="Calumet" w:hAnsi="Calumet"/>
                <w:b/>
                <w:color w:val="00B0F0"/>
              </w:rPr>
              <w:t>5:45-6:45</w:t>
            </w:r>
          </w:p>
          <w:p w:rsidR="00345FB7" w:rsidRPr="00216A53" w:rsidRDefault="00345FB7" w:rsidP="00B5120D">
            <w:pPr>
              <w:rPr>
                <w:rFonts w:ascii="Calumet" w:hAnsi="Calumet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</w:tr>
      <w:tr w:rsidR="00345FB7" w:rsidRPr="00B5120D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216A53" w:rsidRDefault="00B5120D" w:rsidP="00345FB7">
            <w:pPr>
              <w:pStyle w:val="Dates"/>
              <w:rPr>
                <w:rFonts w:ascii="Calumet" w:hAnsi="Calumet"/>
              </w:rPr>
            </w:pPr>
            <w:r w:rsidRPr="00216A53">
              <w:rPr>
                <w:rFonts w:ascii="Calumet" w:hAnsi="Calumet"/>
              </w:rPr>
              <w:t>24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B5120D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27</w:t>
            </w:r>
          </w:p>
        </w:tc>
      </w:tr>
      <w:tr w:rsidR="00345FB7" w:rsidRPr="00B5120D" w:rsidTr="00345FB7">
        <w:trPr>
          <w:trHeight w:hRule="exact" w:val="117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B5120D" w:rsidRPr="00216A53" w:rsidRDefault="00B5120D" w:rsidP="00B5120D">
            <w:pPr>
              <w:rPr>
                <w:rFonts w:ascii="Calumet" w:hAnsi="Calumet"/>
              </w:rPr>
            </w:pPr>
            <w:r w:rsidRPr="00216A53">
              <w:rPr>
                <w:rFonts w:ascii="Calumet" w:hAnsi="Calumet"/>
              </w:rPr>
              <w:t>Parents at home:</w:t>
            </w:r>
          </w:p>
          <w:p w:rsidR="00345FB7" w:rsidRPr="00216A53" w:rsidRDefault="00345FB7" w:rsidP="00B5120D">
            <w:pPr>
              <w:rPr>
                <w:rFonts w:ascii="Calumet" w:hAnsi="Calumet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</w:tr>
      <w:tr w:rsidR="00345FB7" w:rsidRPr="00B5120D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B5120D" w:rsidP="00345FB7">
            <w:pPr>
              <w:pStyle w:val="Dates"/>
              <w:rPr>
                <w:rFonts w:ascii="Dancing Script OT" w:hAnsi="Dancing Script OT"/>
              </w:rPr>
            </w:pPr>
            <w:r>
              <w:rPr>
                <w:rFonts w:ascii="Dancing Script OT" w:hAnsi="Dancing Script OT"/>
              </w:rPr>
              <w:t>30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345FB7" w:rsidP="00345FB7">
            <w:pPr>
              <w:pStyle w:val="Dates"/>
              <w:rPr>
                <w:rFonts w:ascii="Dancing Script OT" w:hAnsi="Dancing Script OT"/>
              </w:rPr>
            </w:pP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345FB7" w:rsidP="00B5120D">
            <w:pPr>
              <w:pStyle w:val="Dates"/>
              <w:rPr>
                <w:rFonts w:ascii="Dancing Script OT" w:hAnsi="Dancing Script OT"/>
              </w:rPr>
            </w:pP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IF </w:instrText>
            </w: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=D10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Pr="00B5120D">
              <w:rPr>
                <w:rFonts w:ascii="Dancing Script OT" w:hAnsi="Dancing Script OT"/>
                <w:noProof/>
              </w:rPr>
              <w:instrText>27</w:instrText>
            </w:r>
            <w:r w:rsidRPr="00B5120D">
              <w:rPr>
                <w:rFonts w:ascii="Dancing Script OT" w:hAnsi="Dancing Script OT"/>
              </w:rPr>
              <w:fldChar w:fldCharType="end"/>
            </w:r>
            <w:r w:rsidRPr="00B5120D">
              <w:rPr>
                <w:rFonts w:ascii="Dancing Script OT" w:hAnsi="Dancing Script OT"/>
              </w:rPr>
              <w:instrText xml:space="preserve"> = 0,"" </w:instrText>
            </w: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IF </w:instrText>
            </w: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=D10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Pr="00B5120D">
              <w:rPr>
                <w:rFonts w:ascii="Dancing Script OT" w:hAnsi="Dancing Script OT"/>
                <w:noProof/>
              </w:rPr>
              <w:instrText>27</w:instrText>
            </w:r>
            <w:r w:rsidRPr="00B5120D">
              <w:rPr>
                <w:rFonts w:ascii="Dancing Script OT" w:hAnsi="Dancing Script OT"/>
              </w:rPr>
              <w:fldChar w:fldCharType="end"/>
            </w:r>
            <w:r w:rsidRPr="00B5120D">
              <w:rPr>
                <w:rFonts w:ascii="Dancing Script OT" w:hAnsi="Dancing Script OT"/>
              </w:rPr>
              <w:instrText xml:space="preserve">  &lt; </w:instrText>
            </w: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DocVariable MonthEnd \@ d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Pr="00B5120D">
              <w:rPr>
                <w:rFonts w:ascii="Dancing Script OT" w:hAnsi="Dancing Script OT"/>
              </w:rPr>
              <w:instrText>30</w:instrText>
            </w:r>
            <w:r w:rsidRPr="00B5120D">
              <w:rPr>
                <w:rFonts w:ascii="Dancing Script OT" w:hAnsi="Dancing Script OT"/>
              </w:rPr>
              <w:fldChar w:fldCharType="end"/>
            </w:r>
            <w:r w:rsidRPr="00B5120D">
              <w:rPr>
                <w:rFonts w:ascii="Dancing Script OT" w:hAnsi="Dancing Script OT"/>
              </w:rPr>
              <w:instrText xml:space="preserve">  </w:instrText>
            </w:r>
            <w:r w:rsidRPr="00B5120D">
              <w:rPr>
                <w:rFonts w:ascii="Dancing Script OT" w:hAnsi="Dancing Script OT"/>
              </w:rPr>
              <w:fldChar w:fldCharType="begin"/>
            </w:r>
            <w:r w:rsidRPr="00B5120D">
              <w:rPr>
                <w:rFonts w:ascii="Dancing Script OT" w:hAnsi="Dancing Script OT"/>
              </w:rPr>
              <w:instrText xml:space="preserve"> =D10+1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Pr="00B5120D">
              <w:rPr>
                <w:rFonts w:ascii="Dancing Script OT" w:hAnsi="Dancing Script OT"/>
                <w:noProof/>
              </w:rPr>
              <w:instrText>28</w:instrText>
            </w:r>
            <w:r w:rsidRPr="00B5120D">
              <w:rPr>
                <w:rFonts w:ascii="Dancing Script OT" w:hAnsi="Dancing Script OT"/>
              </w:rPr>
              <w:fldChar w:fldCharType="end"/>
            </w:r>
            <w:r w:rsidRPr="00B5120D">
              <w:rPr>
                <w:rFonts w:ascii="Dancing Script OT" w:hAnsi="Dancing Script OT"/>
              </w:rPr>
              <w:instrText xml:space="preserve"> "" </w:instrText>
            </w:r>
            <w:r w:rsidRPr="00B5120D">
              <w:rPr>
                <w:rFonts w:ascii="Dancing Script OT" w:hAnsi="Dancing Script OT"/>
              </w:rPr>
              <w:fldChar w:fldCharType="separate"/>
            </w:r>
            <w:r w:rsidRPr="00B5120D">
              <w:rPr>
                <w:rFonts w:ascii="Dancing Script OT" w:hAnsi="Dancing Script OT"/>
                <w:noProof/>
              </w:rPr>
              <w:instrText>28</w:instrText>
            </w:r>
            <w:r w:rsidRPr="00B5120D">
              <w:rPr>
                <w:rFonts w:ascii="Dancing Script OT" w:hAnsi="Dancing Script OT"/>
              </w:rPr>
              <w:fldChar w:fldCharType="end"/>
            </w:r>
            <w:r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604ADE" w:rsidP="00B5120D">
            <w:pPr>
              <w:pStyle w:val="Dates"/>
              <w:rPr>
                <w:rFonts w:ascii="Dancing Script OT" w:hAnsi="Dancing Script OT"/>
              </w:rPr>
            </w:pPr>
            <w:r w:rsidRPr="00B5120D">
              <w:rPr>
                <w:rFonts w:ascii="Dancing Script OT" w:hAnsi="Dancing Script OT"/>
                <w:noProof/>
              </w:rPr>
              <w:drawing>
                <wp:anchor distT="0" distB="0" distL="114300" distR="114300" simplePos="0" relativeHeight="251720704" behindDoc="1" locked="0" layoutInCell="1" allowOverlap="1" wp14:anchorId="6CDFAFDC" wp14:editId="5C6A7EFC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83185</wp:posOffset>
                  </wp:positionV>
                  <wp:extent cx="1352550" cy="800100"/>
                  <wp:effectExtent l="0" t="0" r="0" b="0"/>
                  <wp:wrapNone/>
                  <wp:docPr id="15" name="Picture 15" descr="https://media.istockphoto.com/vectors/jesus-fish-set-vector-id1144408172?k=6&amp;m=1144408172&amp;s=170667a&amp;w=0&amp;h=d6t6oBWCVSnd8pFo48D66wFOiIU8YndXr_SN2pQClR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vectors/jesus-fish-set-vector-id1144408172?k=6&amp;m=1144408172&amp;s=170667a&amp;w=0&amp;h=d6t6oBWCVSnd8pFo48D66wFOiIU8YndXr_SN2pQClR8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36" t="31391" r="2370" b="55137"/>
                          <a:stretch/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=E10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28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= 0,""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IF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=E10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28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 &lt;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DocVariable MonthEnd \@ d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</w:rPr>
              <w:instrText>30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 </w:instrText>
            </w:r>
            <w:r w:rsidR="00345FB7" w:rsidRPr="00B5120D">
              <w:rPr>
                <w:rFonts w:ascii="Dancing Script OT" w:hAnsi="Dancing Script OT"/>
              </w:rPr>
              <w:fldChar w:fldCharType="begin"/>
            </w:r>
            <w:r w:rsidR="00345FB7" w:rsidRPr="00B5120D">
              <w:rPr>
                <w:rFonts w:ascii="Dancing Script OT" w:hAnsi="Dancing Script OT"/>
              </w:rPr>
              <w:instrText xml:space="preserve"> =E10+1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29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instrText xml:space="preserve"> "" </w:instrText>
            </w:r>
            <w:r w:rsidR="00345FB7" w:rsidRPr="00B5120D">
              <w:rPr>
                <w:rFonts w:ascii="Dancing Script OT" w:hAnsi="Dancing Script OT"/>
              </w:rPr>
              <w:fldChar w:fldCharType="separate"/>
            </w:r>
            <w:r w:rsidR="00345FB7" w:rsidRPr="00B5120D">
              <w:rPr>
                <w:rFonts w:ascii="Dancing Script OT" w:hAnsi="Dancing Script OT"/>
                <w:noProof/>
              </w:rPr>
              <w:instrText>29</w:instrText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  <w:r w:rsidR="00345FB7" w:rsidRPr="00B5120D">
              <w:rPr>
                <w:rFonts w:ascii="Dancing Script OT" w:hAnsi="Dancing Script OT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B5120D" w:rsidRDefault="00345FB7" w:rsidP="00B5120D">
            <w:pPr>
              <w:pStyle w:val="Dates"/>
              <w:jc w:val="center"/>
              <w:rPr>
                <w:rFonts w:ascii="Dancing Script OT" w:hAnsi="Dancing Script OT"/>
              </w:rPr>
            </w:pPr>
          </w:p>
        </w:tc>
      </w:tr>
      <w:tr w:rsidR="00345FB7" w:rsidRPr="00B5120D" w:rsidTr="00345FB7">
        <w:trPr>
          <w:trHeight w:hRule="exact" w:val="133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jc w:val="center"/>
              <w:rPr>
                <w:rFonts w:ascii="Dancing Script OT" w:hAnsi="Dancing Script OT"/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B5120D">
            <w:pPr>
              <w:rPr>
                <w:rFonts w:ascii="Dancing Script OT" w:hAnsi="Dancing Script OT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B5120D" w:rsidRDefault="00345FB7" w:rsidP="00345FB7">
            <w:pPr>
              <w:rPr>
                <w:rFonts w:ascii="Dancing Script OT" w:hAnsi="Dancing Script OT"/>
              </w:rPr>
            </w:pPr>
          </w:p>
        </w:tc>
      </w:tr>
    </w:tbl>
    <w:p w:rsidR="00345FB7" w:rsidRDefault="00345FB7" w:rsidP="00345FB7"/>
    <w:tbl>
      <w:tblPr>
        <w:tblStyle w:val="GridTable1Light-Accent2"/>
        <w:tblpPr w:leftFromText="180" w:rightFromText="180" w:tblpY="-450"/>
        <w:tblW w:w="4918" w:type="pct"/>
        <w:shd w:val="clear" w:color="auto" w:fill="0083B2" w:themeFill="accent3" w:themeFillShade="8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8190"/>
        <w:gridCol w:w="5974"/>
      </w:tblGrid>
      <w:tr w:rsidR="00345FB7" w:rsidRPr="00132F3F" w:rsidTr="005070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pct"/>
            <w:shd w:val="clear" w:color="auto" w:fill="F848A4"/>
          </w:tcPr>
          <w:p w:rsidR="00345FB7" w:rsidRPr="00132F3F" w:rsidRDefault="00557E39" w:rsidP="00345FB7">
            <w:pPr>
              <w:pStyle w:val="Month"/>
              <w:rPr>
                <w:rFonts w:ascii="Gilligans Island" w:hAnsi="Gilligans Island"/>
                <w:color w:val="FF4040" w:themeColor="accent5" w:themeTint="99"/>
              </w:rPr>
            </w:pPr>
            <w:r w:rsidRPr="00132F3F">
              <w:rPr>
                <w:rFonts w:ascii="Gilligans Island" w:hAnsi="Gilligans Island"/>
              </w:rPr>
              <w:lastRenderedPageBreak/>
              <w:t xml:space="preserve">  </w:t>
            </w:r>
            <w:r w:rsidR="00702EB3" w:rsidRPr="00132F3F">
              <w:rPr>
                <w:rFonts w:ascii="Gilligans Island" w:hAnsi="Gilligans Island"/>
              </w:rPr>
              <w:t>May</w:t>
            </w:r>
          </w:p>
          <w:p w:rsidR="00345FB7" w:rsidRPr="00132F3F" w:rsidRDefault="00345FB7" w:rsidP="00345FB7">
            <w:pPr>
              <w:pStyle w:val="Month"/>
              <w:rPr>
                <w:rFonts w:ascii="Gilligans Island" w:hAnsi="Gilligans Island"/>
                <w:sz w:val="72"/>
                <w:szCs w:val="72"/>
              </w:rPr>
            </w:pPr>
            <w:r w:rsidRPr="00132F3F">
              <w:rPr>
                <w:rFonts w:ascii="Gilligans Island" w:hAnsi="Gilligans Island"/>
                <w:sz w:val="72"/>
                <w:szCs w:val="72"/>
              </w:rPr>
              <w:t xml:space="preserve">  Little Disciples</w:t>
            </w:r>
          </w:p>
        </w:tc>
        <w:tc>
          <w:tcPr>
            <w:tcW w:w="2109" w:type="pct"/>
            <w:shd w:val="clear" w:color="auto" w:fill="488AF4"/>
          </w:tcPr>
          <w:p w:rsidR="00345FB7" w:rsidRPr="00132F3F" w:rsidRDefault="009A1A6B" w:rsidP="00345F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igans Island" w:hAnsi="Gilligans Island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1675C409" wp14:editId="3EEE40D3">
                  <wp:simplePos x="0" y="0"/>
                  <wp:positionH relativeFrom="column">
                    <wp:posOffset>50799</wp:posOffset>
                  </wp:positionH>
                  <wp:positionV relativeFrom="paragraph">
                    <wp:posOffset>38735</wp:posOffset>
                  </wp:positionV>
                  <wp:extent cx="3286125" cy="1338580"/>
                  <wp:effectExtent l="0" t="0" r="9525" b="0"/>
                  <wp:wrapNone/>
                  <wp:docPr id="47" name="Picture 47" descr="THE CHOSEN REVIEW: JESUS LOVES THE LITTLE CHILDREN – Christ a po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CHOSEN REVIEW: JESUS LOVES THE LITTLE CHILDREN – Christ a po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573" cy="134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198"/>
        <w:gridCol w:w="1912"/>
        <w:gridCol w:w="2055"/>
        <w:gridCol w:w="2055"/>
      </w:tblGrid>
      <w:tr w:rsidR="00345FB7" w:rsidRPr="00132F3F" w:rsidTr="00345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Gilligans Island" w:hAnsi="Gilligans Island"/>
            </w:rPr>
            <w:id w:val="410742354"/>
            <w:placeholder>
              <w:docPart w:val="CB54BB4B9AEF48499E979F94391E0781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:rsidR="00345FB7" w:rsidRPr="00132F3F" w:rsidRDefault="00345FB7" w:rsidP="00345FB7">
                <w:pPr>
                  <w:pStyle w:val="Days"/>
                  <w:rPr>
                    <w:rFonts w:ascii="Gilligans Island" w:hAnsi="Gilligans Island"/>
                  </w:rPr>
                </w:pPr>
                <w:r w:rsidRPr="00132F3F">
                  <w:rPr>
                    <w:rFonts w:ascii="Gilligans Island" w:hAnsi="Gilligans Island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:rsidR="00345FB7" w:rsidRPr="00132F3F" w:rsidRDefault="00B83DFC" w:rsidP="00345FB7">
            <w:pPr>
              <w:pStyle w:val="Days"/>
              <w:rPr>
                <w:rFonts w:ascii="Gilligans Island" w:hAnsi="Gilligans Island"/>
              </w:rPr>
            </w:pPr>
            <w:sdt>
              <w:sdtPr>
                <w:rPr>
                  <w:rFonts w:ascii="Gilligans Island" w:hAnsi="Gilligans Island"/>
                </w:rPr>
                <w:id w:val="-1915074922"/>
                <w:placeholder>
                  <w:docPart w:val="58D3DC7F06824DA4BADA5B04EAA9559D"/>
                </w:placeholder>
                <w:temporary/>
                <w:showingPlcHdr/>
                <w15:appearance w15:val="hidden"/>
              </w:sdtPr>
              <w:sdtContent>
                <w:r w:rsidR="00345FB7" w:rsidRPr="00132F3F">
                  <w:rPr>
                    <w:rFonts w:ascii="Gilligans Island" w:hAnsi="Gilligans Island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:rsidR="00345FB7" w:rsidRPr="00132F3F" w:rsidRDefault="00B83DFC" w:rsidP="00345FB7">
            <w:pPr>
              <w:pStyle w:val="Days"/>
              <w:rPr>
                <w:rFonts w:ascii="Gilligans Island" w:hAnsi="Gilligans Island"/>
              </w:rPr>
            </w:pPr>
            <w:sdt>
              <w:sdtPr>
                <w:rPr>
                  <w:rFonts w:ascii="Gilligans Island" w:hAnsi="Gilligans Island"/>
                </w:rPr>
                <w:id w:val="1303429076"/>
                <w:placeholder>
                  <w:docPart w:val="E91E16946C9C494C92CDFBE960F9597E"/>
                </w:placeholder>
                <w:temporary/>
                <w:showingPlcHdr/>
                <w15:appearance w15:val="hidden"/>
              </w:sdtPr>
              <w:sdtContent>
                <w:r w:rsidR="00345FB7" w:rsidRPr="00132F3F">
                  <w:rPr>
                    <w:rFonts w:ascii="Gilligans Island" w:hAnsi="Gilligans Island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:rsidR="00345FB7" w:rsidRPr="00132F3F" w:rsidRDefault="00B83DFC" w:rsidP="00345FB7">
            <w:pPr>
              <w:pStyle w:val="Days"/>
              <w:rPr>
                <w:rFonts w:ascii="Gilligans Island" w:hAnsi="Gilligans Island"/>
              </w:rPr>
            </w:pPr>
            <w:sdt>
              <w:sdtPr>
                <w:rPr>
                  <w:rFonts w:ascii="Gilligans Island" w:hAnsi="Gilligans Island"/>
                </w:rPr>
                <w:id w:val="-1955858499"/>
                <w:placeholder>
                  <w:docPart w:val="FAFD564B3F5E4D9D9C07324ACA01759C"/>
                </w:placeholder>
                <w:temporary/>
                <w:showingPlcHdr/>
                <w15:appearance w15:val="hidden"/>
              </w:sdtPr>
              <w:sdtContent>
                <w:r w:rsidR="00345FB7" w:rsidRPr="00132F3F">
                  <w:rPr>
                    <w:rFonts w:ascii="Gilligans Island" w:hAnsi="Gilligans Island"/>
                  </w:rPr>
                  <w:t>Wednesday</w:t>
                </w:r>
              </w:sdtContent>
            </w:sdt>
          </w:p>
        </w:tc>
        <w:tc>
          <w:tcPr>
            <w:tcW w:w="1912" w:type="dxa"/>
          </w:tcPr>
          <w:p w:rsidR="00345FB7" w:rsidRPr="00132F3F" w:rsidRDefault="00B83DFC" w:rsidP="00345FB7">
            <w:pPr>
              <w:pStyle w:val="Days"/>
              <w:rPr>
                <w:rFonts w:ascii="Gilligans Island" w:hAnsi="Gilligans Island"/>
              </w:rPr>
            </w:pPr>
            <w:sdt>
              <w:sdtPr>
                <w:rPr>
                  <w:rFonts w:ascii="Gilligans Island" w:hAnsi="Gilligans Island"/>
                </w:rPr>
                <w:id w:val="2107999063"/>
                <w:placeholder>
                  <w:docPart w:val="23030A37AFFE445491070916FC8A115F"/>
                </w:placeholder>
                <w:temporary/>
                <w:showingPlcHdr/>
                <w15:appearance w15:val="hidden"/>
              </w:sdtPr>
              <w:sdtContent>
                <w:r w:rsidR="00345FB7" w:rsidRPr="00132F3F">
                  <w:rPr>
                    <w:rFonts w:ascii="Gilligans Island" w:hAnsi="Gilligans Island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:rsidR="00345FB7" w:rsidRPr="00132F3F" w:rsidRDefault="00B83DFC" w:rsidP="00345FB7">
            <w:pPr>
              <w:pStyle w:val="Days"/>
              <w:rPr>
                <w:rFonts w:ascii="Gilligans Island" w:hAnsi="Gilligans Island"/>
              </w:rPr>
            </w:pPr>
            <w:sdt>
              <w:sdtPr>
                <w:rPr>
                  <w:rFonts w:ascii="Gilligans Island" w:hAnsi="Gilligans Island"/>
                </w:rPr>
                <w:id w:val="127144779"/>
                <w:placeholder>
                  <w:docPart w:val="D1D80C5D165B4A87A126D3C0AC511A4E"/>
                </w:placeholder>
                <w:temporary/>
                <w:showingPlcHdr/>
                <w15:appearance w15:val="hidden"/>
              </w:sdtPr>
              <w:sdtContent>
                <w:r w:rsidR="00345FB7" w:rsidRPr="00132F3F">
                  <w:rPr>
                    <w:rFonts w:ascii="Gilligans Island" w:hAnsi="Gilligans Island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:rsidR="00345FB7" w:rsidRPr="00132F3F" w:rsidRDefault="00B83DFC" w:rsidP="00345FB7">
            <w:pPr>
              <w:pStyle w:val="Days"/>
              <w:rPr>
                <w:rFonts w:ascii="Gilligans Island" w:hAnsi="Gilligans Island"/>
              </w:rPr>
            </w:pPr>
            <w:sdt>
              <w:sdtPr>
                <w:rPr>
                  <w:rFonts w:ascii="Gilligans Island" w:hAnsi="Gilligans Island"/>
                </w:rPr>
                <w:id w:val="2101061243"/>
                <w:placeholder>
                  <w:docPart w:val="7CEC923E1E674A9DB4B47710BF8F97B5"/>
                </w:placeholder>
                <w:temporary/>
                <w:showingPlcHdr/>
                <w15:appearance w15:val="hidden"/>
              </w:sdtPr>
              <w:sdtContent>
                <w:r w:rsidR="00345FB7" w:rsidRPr="00132F3F">
                  <w:rPr>
                    <w:rFonts w:ascii="Gilligans Island" w:hAnsi="Gilligans Island"/>
                  </w:rPr>
                  <w:t>Saturday</w:t>
                </w:r>
              </w:sdtContent>
            </w:sdt>
          </w:p>
        </w:tc>
      </w:tr>
      <w:tr w:rsidR="00345FB7" w:rsidRPr="00132F3F" w:rsidTr="00345FB7">
        <w:tc>
          <w:tcPr>
            <w:tcW w:w="2054" w:type="dxa"/>
            <w:tcBorders>
              <w:bottom w:val="nil"/>
            </w:tcBorders>
          </w:tcPr>
          <w:p w:rsidR="00345FB7" w:rsidRPr="00132F3F" w:rsidRDefault="00345FB7" w:rsidP="00345FB7">
            <w:pPr>
              <w:pStyle w:val="Dates"/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IF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DocVariable MonthStart \@ dddd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</w:rPr>
              <w:instrText>Friday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= "Sunday" 1 ""</w:instrText>
            </w:r>
            <w:r w:rsidRPr="00132F3F">
              <w:rPr>
                <w:rFonts w:ascii="Gilligans Island" w:hAnsi="Gilligans Island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132F3F" w:rsidRDefault="00345FB7" w:rsidP="00345FB7">
            <w:pPr>
              <w:pStyle w:val="Dates"/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IF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DocVariable MonthStart \@ dddd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</w:rPr>
              <w:instrText>Friday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= "Monday" 1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IF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=A2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  <w:noProof/>
              </w:rPr>
              <w:instrText>0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&lt;&gt; 0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=A2+1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  <w:noProof/>
              </w:rPr>
              <w:instrText>2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"" 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132F3F" w:rsidRDefault="00345FB7" w:rsidP="00345FB7">
            <w:pPr>
              <w:pStyle w:val="Dates"/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IF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DocVariable MonthStart \@ dddd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</w:rPr>
              <w:instrText>Friday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= "Tuesday" 1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IF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=B2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  <w:noProof/>
              </w:rPr>
              <w:instrText>0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&lt;&gt; 0 </w:instrText>
            </w:r>
            <w:r w:rsidRPr="00132F3F">
              <w:rPr>
                <w:rFonts w:ascii="Gilligans Island" w:hAnsi="Gilligans Island"/>
              </w:rPr>
              <w:fldChar w:fldCharType="begin"/>
            </w:r>
            <w:r w:rsidRPr="00132F3F">
              <w:rPr>
                <w:rFonts w:ascii="Gilligans Island" w:hAnsi="Gilligans Island"/>
              </w:rPr>
              <w:instrText xml:space="preserve"> =B2+1 </w:instrText>
            </w:r>
            <w:r w:rsidRPr="00132F3F">
              <w:rPr>
                <w:rFonts w:ascii="Gilligans Island" w:hAnsi="Gilligans Island"/>
              </w:rPr>
              <w:fldChar w:fldCharType="separate"/>
            </w:r>
            <w:r w:rsidRPr="00132F3F">
              <w:rPr>
                <w:rFonts w:ascii="Gilligans Island" w:hAnsi="Gilligans Island"/>
                <w:noProof/>
              </w:rPr>
              <w:instrText>3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instrText xml:space="preserve"> "" </w:instrText>
            </w:r>
            <w:r w:rsidRPr="00132F3F">
              <w:rPr>
                <w:rFonts w:ascii="Gilligans Island" w:hAnsi="Gilligans Island"/>
              </w:rPr>
              <w:fldChar w:fldCharType="end"/>
            </w:r>
            <w:r w:rsidRPr="00132F3F">
              <w:rPr>
                <w:rFonts w:ascii="Gilligans Island" w:hAnsi="Gilligans Island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345FB7" w:rsidRPr="00132F3F" w:rsidRDefault="00557E39" w:rsidP="00345FB7">
            <w:pPr>
              <w:pStyle w:val="Dates"/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</w:rPr>
              <w:t>1</w: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IF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DocVariable MonthStart \@ dddd </w:instrText>
            </w:r>
            <w:r w:rsidR="00345FB7" w:rsidRPr="00132F3F">
              <w:rPr>
                <w:rFonts w:ascii="Gilligans Island" w:hAnsi="Gilligans Island"/>
              </w:rPr>
              <w:fldChar w:fldCharType="separate"/>
            </w:r>
            <w:r w:rsidR="00345FB7" w:rsidRPr="00132F3F">
              <w:rPr>
                <w:rFonts w:ascii="Gilligans Island" w:hAnsi="Gilligans Island"/>
              </w:rPr>
              <w:instrText>Friday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instrText xml:space="preserve"> = "Wednesday" 1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IF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=C2 </w:instrText>
            </w:r>
            <w:r w:rsidR="00345FB7" w:rsidRPr="00132F3F">
              <w:rPr>
                <w:rFonts w:ascii="Gilligans Island" w:hAnsi="Gilligans Island"/>
              </w:rPr>
              <w:fldChar w:fldCharType="separate"/>
            </w:r>
            <w:r w:rsidR="00345FB7" w:rsidRPr="00132F3F">
              <w:rPr>
                <w:rFonts w:ascii="Gilligans Island" w:hAnsi="Gilligans Island"/>
                <w:noProof/>
              </w:rPr>
              <w:instrText>0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instrText xml:space="preserve"> &lt;&gt; 0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=C2+1 </w:instrText>
            </w:r>
            <w:r w:rsidR="00345FB7" w:rsidRPr="00132F3F">
              <w:rPr>
                <w:rFonts w:ascii="Gilligans Island" w:hAnsi="Gilligans Island"/>
              </w:rPr>
              <w:fldChar w:fldCharType="separate"/>
            </w:r>
            <w:r w:rsidR="00345FB7" w:rsidRPr="00132F3F">
              <w:rPr>
                <w:rFonts w:ascii="Gilligans Island" w:hAnsi="Gilligans Island"/>
                <w:noProof/>
              </w:rPr>
              <w:instrText>2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instrText xml:space="preserve"> "" 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</w:p>
        </w:tc>
        <w:tc>
          <w:tcPr>
            <w:tcW w:w="1912" w:type="dxa"/>
            <w:tcBorders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</w: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IF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DocVariable MonthStart \@ dddd </w:instrText>
            </w:r>
            <w:r w:rsidR="00345FB7" w:rsidRPr="00132F3F">
              <w:rPr>
                <w:rFonts w:ascii="Gilligans Island" w:hAnsi="Gilligans Island"/>
              </w:rPr>
              <w:fldChar w:fldCharType="separate"/>
            </w:r>
            <w:r w:rsidR="00345FB7" w:rsidRPr="00132F3F">
              <w:rPr>
                <w:rFonts w:ascii="Gilligans Island" w:hAnsi="Gilligans Island"/>
              </w:rPr>
              <w:instrText>Friday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instrText xml:space="preserve">= "Thursday" 1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IF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=D2 </w:instrText>
            </w:r>
            <w:r w:rsidR="00345FB7" w:rsidRPr="00132F3F">
              <w:rPr>
                <w:rFonts w:ascii="Gilligans Island" w:hAnsi="Gilligans Island"/>
              </w:rPr>
              <w:fldChar w:fldCharType="separate"/>
            </w:r>
            <w:r w:rsidR="00345FB7" w:rsidRPr="00132F3F">
              <w:rPr>
                <w:rFonts w:ascii="Gilligans Island" w:hAnsi="Gilligans Island"/>
                <w:noProof/>
              </w:rPr>
              <w:instrText>0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instrText xml:space="preserve"> &lt;&gt; 0 </w:instrText>
            </w:r>
            <w:r w:rsidR="00345FB7" w:rsidRPr="00132F3F">
              <w:rPr>
                <w:rFonts w:ascii="Gilligans Island" w:hAnsi="Gilligans Island"/>
              </w:rPr>
              <w:fldChar w:fldCharType="begin"/>
            </w:r>
            <w:r w:rsidR="00345FB7" w:rsidRPr="00132F3F">
              <w:rPr>
                <w:rFonts w:ascii="Gilligans Island" w:hAnsi="Gilligans Island"/>
              </w:rPr>
              <w:instrText xml:space="preserve"> =D2+1 </w:instrText>
            </w:r>
            <w:r w:rsidR="00345FB7" w:rsidRPr="00132F3F">
              <w:rPr>
                <w:rFonts w:ascii="Gilligans Island" w:hAnsi="Gilligans Island"/>
              </w:rPr>
              <w:fldChar w:fldCharType="separate"/>
            </w:r>
            <w:r w:rsidR="00345FB7" w:rsidRPr="00132F3F">
              <w:rPr>
                <w:rFonts w:ascii="Gilligans Island" w:hAnsi="Gilligans Island"/>
                <w:noProof/>
              </w:rPr>
              <w:instrText>2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instrText xml:space="preserve"> "" </w:instrText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  <w:r w:rsidR="00345FB7" w:rsidRPr="00132F3F">
              <w:rPr>
                <w:rFonts w:ascii="Gilligans Island" w:hAnsi="Gilligans Island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4</w:t>
            </w:r>
          </w:p>
        </w:tc>
      </w:tr>
      <w:tr w:rsidR="00345FB7" w:rsidRPr="00132F3F" w:rsidTr="00345FB7">
        <w:trPr>
          <w:trHeight w:hRule="exact" w:val="1215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132F3F" w:rsidP="00345FB7">
            <w:pPr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  <w:noProof/>
              </w:rPr>
              <w:drawing>
                <wp:anchor distT="0" distB="0" distL="114300" distR="114300" simplePos="0" relativeHeight="251732992" behindDoc="0" locked="0" layoutInCell="1" allowOverlap="1" wp14:anchorId="13D3E123" wp14:editId="4270A5A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75565</wp:posOffset>
                  </wp:positionV>
                  <wp:extent cx="1208405" cy="647700"/>
                  <wp:effectExtent l="0" t="0" r="0" b="0"/>
                  <wp:wrapNone/>
                  <wp:docPr id="62" name="Picture 62" descr="https://1.bp.blogspot.com/-EiD-1cen5xk/WQabjzeXxxI/AAAAAAAAB2M/AnQictsX3To_VxlyopeQPh14jilzC087gCPcB/s1600/May-Day-Wishes-Picture%2B4564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EiD-1cen5xk/WQabjzeXxxI/AAAAAAAAB2M/AnQictsX3To_VxlyopeQPh14jilzC087gCPcB/s1600/May-Day-Wishes-Picture%2B45645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57"/>
                          <a:stretch/>
                        </pic:blipFill>
                        <pic:spPr bwMode="auto">
                          <a:xfrm>
                            <a:off x="0" y="0"/>
                            <a:ext cx="1211786" cy="6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557E39" w:rsidRPr="00010734" w:rsidRDefault="00557E39" w:rsidP="00010734">
            <w:pPr>
              <w:rPr>
                <w:rFonts w:ascii="Gilligans Island" w:hAnsi="Gilligans Island"/>
                <w:color w:val="F848A4"/>
              </w:rPr>
            </w:pPr>
            <w:r w:rsidRPr="00010734">
              <w:rPr>
                <w:rFonts w:ascii="Gilligans Island" w:hAnsi="Gilligans Island"/>
                <w:color w:val="F848A4"/>
              </w:rPr>
              <w:t>Families    5:45-6:45</w:t>
            </w:r>
          </w:p>
          <w:p w:rsidR="00557E39" w:rsidRPr="00010734" w:rsidRDefault="00557E39" w:rsidP="00010734">
            <w:pPr>
              <w:rPr>
                <w:rFonts w:ascii="Gilligans Island" w:hAnsi="Gilligans Island"/>
                <w:color w:val="F848A4"/>
              </w:rPr>
            </w:pPr>
            <w:r w:rsidRPr="00010734">
              <w:rPr>
                <w:rFonts w:ascii="Gilligans Island" w:hAnsi="Gilligans Island"/>
                <w:color w:val="F848A4"/>
              </w:rPr>
              <w:t>Parents:</w:t>
            </w:r>
          </w:p>
          <w:p w:rsidR="00557E39" w:rsidRPr="00132F3F" w:rsidRDefault="00557E39" w:rsidP="00557E39">
            <w:pPr>
              <w:rPr>
                <w:rFonts w:ascii="Gilligans Island" w:hAnsi="Gilligans Island"/>
                <w:color w:val="3333FF"/>
              </w:rPr>
            </w:pPr>
          </w:p>
          <w:p w:rsidR="00557E39" w:rsidRPr="00132F3F" w:rsidRDefault="00557E39" w:rsidP="00557E39">
            <w:pPr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</w:rPr>
              <w:t>Kids with leaders</w:t>
            </w:r>
          </w:p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  <w:bookmarkStart w:id="0" w:name="_GoBack"/>
            <w:bookmarkEnd w:id="0"/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</w:tr>
      <w:tr w:rsidR="00345FB7" w:rsidRPr="00132F3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8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11</w:t>
            </w:r>
          </w:p>
        </w:tc>
      </w:tr>
      <w:tr w:rsidR="00345FB7" w:rsidRPr="00132F3F" w:rsidTr="0050706C">
        <w:trPr>
          <w:trHeight w:hRule="exact" w:val="16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557E39" w:rsidRPr="00132F3F" w:rsidRDefault="00557E39" w:rsidP="00557E39">
            <w:pPr>
              <w:rPr>
                <w:rFonts w:ascii="Gilligans Island" w:hAnsi="Gilligans Island"/>
              </w:rPr>
            </w:pPr>
          </w:p>
          <w:p w:rsidR="00557E39" w:rsidRPr="00132F3F" w:rsidRDefault="00557E39" w:rsidP="00557E39">
            <w:pPr>
              <w:rPr>
                <w:rFonts w:ascii="Gilligans Island" w:hAnsi="Gilligans Island"/>
              </w:rPr>
            </w:pPr>
          </w:p>
          <w:p w:rsidR="00345FB7" w:rsidRPr="00132F3F" w:rsidRDefault="00345FB7" w:rsidP="00557E39">
            <w:pPr>
              <w:ind w:firstLine="720"/>
              <w:rPr>
                <w:rFonts w:ascii="Gilligans Island" w:hAnsi="Gilligans Island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</w:tr>
      <w:tr w:rsidR="00345FB7" w:rsidRPr="00132F3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132F3F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15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18</w:t>
            </w:r>
          </w:p>
        </w:tc>
      </w:tr>
      <w:tr w:rsidR="00345FB7" w:rsidRPr="00132F3F" w:rsidTr="0050706C">
        <w:trPr>
          <w:trHeight w:hRule="exact" w:val="127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</w:rPr>
              <w:t xml:space="preserve"> </w:t>
            </w: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</w:tr>
      <w:tr w:rsidR="00345FB7" w:rsidRPr="00132F3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22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25</w:t>
            </w:r>
          </w:p>
        </w:tc>
      </w:tr>
      <w:tr w:rsidR="00345FB7" w:rsidRPr="00132F3F" w:rsidTr="0050706C">
        <w:trPr>
          <w:trHeight w:hRule="exact" w:val="135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8B18F4">
            <w:pPr>
              <w:rPr>
                <w:rFonts w:ascii="Gilligans Island" w:hAnsi="Gilligans Island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</w:tr>
      <w:tr w:rsidR="00345FB7" w:rsidRPr="00132F3F" w:rsidTr="00345FB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29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132F3F" w:rsidP="00345FB7">
            <w:pPr>
              <w:pStyle w:val="Dates"/>
              <w:rPr>
                <w:rFonts w:ascii="Gilligans Island" w:hAnsi="Gilligans Island"/>
              </w:rPr>
            </w:pPr>
            <w:r>
              <w:rPr>
                <w:rFonts w:ascii="Gilligans Island" w:hAnsi="Gilligans Island"/>
              </w:rP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345FB7" w:rsidRPr="00132F3F" w:rsidRDefault="00345FB7" w:rsidP="00345FB7">
            <w:pPr>
              <w:pStyle w:val="Dates"/>
              <w:rPr>
                <w:rFonts w:ascii="Gilligans Island" w:hAnsi="Gilligans Island"/>
              </w:rPr>
            </w:pPr>
          </w:p>
        </w:tc>
      </w:tr>
      <w:tr w:rsidR="00345FB7" w:rsidRPr="00132F3F" w:rsidTr="0050706C">
        <w:trPr>
          <w:trHeight w:hRule="exact" w:val="136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jc w:val="center"/>
              <w:rPr>
                <w:rFonts w:ascii="Gilligans Island" w:hAnsi="Gilligans Island"/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1912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345FB7" w:rsidP="00345FB7">
            <w:pPr>
              <w:rPr>
                <w:rFonts w:ascii="Gilligans Island" w:hAnsi="Gilligans Island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45FB7" w:rsidRPr="00132F3F" w:rsidRDefault="00132F3F" w:rsidP="00345FB7">
            <w:pPr>
              <w:rPr>
                <w:rFonts w:ascii="Gilligans Island" w:hAnsi="Gilligans Island"/>
              </w:rPr>
            </w:pPr>
            <w:r w:rsidRPr="00132F3F">
              <w:rPr>
                <w:rFonts w:ascii="Gilligans Island" w:hAnsi="Gilligans Island"/>
                <w:noProof/>
              </w:rPr>
              <w:drawing>
                <wp:anchor distT="0" distB="0" distL="114300" distR="114300" simplePos="0" relativeHeight="251730944" behindDoc="1" locked="0" layoutInCell="1" allowOverlap="1" wp14:anchorId="257C4336" wp14:editId="2B2B25D7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-33020</wp:posOffset>
                  </wp:positionV>
                  <wp:extent cx="1323974" cy="781050"/>
                  <wp:effectExtent l="0" t="0" r="0" b="0"/>
                  <wp:wrapNone/>
                  <wp:docPr id="9" name="Picture 9" descr="http://www.4catholiceducators.com/graph/f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4catholiceducators.com/graph/f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4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45FB7" w:rsidRPr="00132F3F" w:rsidRDefault="00345FB7" w:rsidP="00345FB7">
      <w:pPr>
        <w:rPr>
          <w:rFonts w:ascii="Gilligans Island" w:hAnsi="Gilligans Island"/>
        </w:rPr>
      </w:pPr>
    </w:p>
    <w:p w:rsidR="002F6E35" w:rsidRPr="00132F3F" w:rsidRDefault="002F6E35">
      <w:pPr>
        <w:rPr>
          <w:rFonts w:ascii="Gilligans Island" w:hAnsi="Gilligans Island"/>
        </w:rPr>
      </w:pPr>
    </w:p>
    <w:sectPr w:rsidR="002F6E35" w:rsidRPr="00132F3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960" w:rsidRDefault="00815960">
      <w:pPr>
        <w:spacing w:before="0" w:after="0"/>
      </w:pPr>
      <w:r>
        <w:separator/>
      </w:r>
    </w:p>
  </w:endnote>
  <w:endnote w:type="continuationSeparator" w:id="0">
    <w:p w:rsidR="00815960" w:rsidRDefault="008159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Balloon">
    <w:panose1 w:val="020B0300000000020000"/>
    <w:charset w:val="00"/>
    <w:family w:val="swiss"/>
    <w:pitch w:val="variable"/>
    <w:sig w:usb0="00000083" w:usb1="00000000" w:usb2="00000000" w:usb3="00000000" w:csb0="00000009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</w:font>
  <w:font w:name="Adorable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lacklightD">
    <w:panose1 w:val="04020605050C02020D02"/>
    <w:charset w:val="00"/>
    <w:family w:val="decorative"/>
    <w:pitch w:val="variable"/>
    <w:sig w:usb0="00000007" w:usb1="00000000" w:usb2="00000000" w:usb3="00000000" w:csb0="00000013" w:csb1="00000000"/>
  </w:font>
  <w:font w:name="4 my lov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 bit sketchy">
    <w:panose1 w:val="00000504000000000004"/>
    <w:charset w:val="00"/>
    <w:family w:val="auto"/>
    <w:pitch w:val="variable"/>
    <w:sig w:usb0="00000003" w:usb1="00000000" w:usb2="00000000" w:usb3="00000000" w:csb0="00000001" w:csb1="00000000"/>
  </w:font>
  <w:font w:name="Dancing Script OT">
    <w:panose1 w:val="02000000000000000000"/>
    <w:charset w:val="00"/>
    <w:family w:val="modern"/>
    <w:notTrueType/>
    <w:pitch w:val="variable"/>
    <w:sig w:usb0="A000002F" w:usb1="4000000B" w:usb2="00000000" w:usb3="00000000" w:csb0="00000111" w:csb1="00000000"/>
  </w:font>
  <w:font w:name="Calume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illigans Island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960" w:rsidRDefault="00815960">
      <w:pPr>
        <w:spacing w:before="0" w:after="0"/>
      </w:pPr>
      <w:r>
        <w:separator/>
      </w:r>
    </w:p>
  </w:footnote>
  <w:footnote w:type="continuationSeparator" w:id="0">
    <w:p w:rsidR="00815960" w:rsidRDefault="0081596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9/30/2023"/>
    <w:docVar w:name="MonthStart" w:val="9/1/2023"/>
    <w:docVar w:name="ShowDynamicGuides" w:val="1"/>
    <w:docVar w:name="ShowMarginGuides" w:val="0"/>
    <w:docVar w:name="ShowOutlines" w:val="0"/>
    <w:docVar w:name="ShowStaticGuides" w:val="0"/>
  </w:docVars>
  <w:rsids>
    <w:rsidRoot w:val="002D3B75"/>
    <w:rsid w:val="00010734"/>
    <w:rsid w:val="00047784"/>
    <w:rsid w:val="00056814"/>
    <w:rsid w:val="0006779F"/>
    <w:rsid w:val="000A20FE"/>
    <w:rsid w:val="000A779F"/>
    <w:rsid w:val="000D49D6"/>
    <w:rsid w:val="000E764F"/>
    <w:rsid w:val="0011772B"/>
    <w:rsid w:val="0013154D"/>
    <w:rsid w:val="00132F3F"/>
    <w:rsid w:val="00143945"/>
    <w:rsid w:val="0014608D"/>
    <w:rsid w:val="001A4208"/>
    <w:rsid w:val="001B0BF6"/>
    <w:rsid w:val="001C3CAA"/>
    <w:rsid w:val="002146D7"/>
    <w:rsid w:val="00216A53"/>
    <w:rsid w:val="0022116E"/>
    <w:rsid w:val="00245B64"/>
    <w:rsid w:val="00253FB9"/>
    <w:rsid w:val="0027720C"/>
    <w:rsid w:val="0029774D"/>
    <w:rsid w:val="002A23CA"/>
    <w:rsid w:val="002B1BC8"/>
    <w:rsid w:val="002C06D3"/>
    <w:rsid w:val="002D3B75"/>
    <w:rsid w:val="002F6E35"/>
    <w:rsid w:val="00345FB7"/>
    <w:rsid w:val="003A2C57"/>
    <w:rsid w:val="003A490E"/>
    <w:rsid w:val="003D7DDA"/>
    <w:rsid w:val="00406C2A"/>
    <w:rsid w:val="00411C58"/>
    <w:rsid w:val="00423F79"/>
    <w:rsid w:val="00443429"/>
    <w:rsid w:val="0044764A"/>
    <w:rsid w:val="00454FED"/>
    <w:rsid w:val="004C5B17"/>
    <w:rsid w:val="0050706C"/>
    <w:rsid w:val="005562FE"/>
    <w:rsid w:val="00557989"/>
    <w:rsid w:val="00557E39"/>
    <w:rsid w:val="0057000A"/>
    <w:rsid w:val="00580411"/>
    <w:rsid w:val="005E6F16"/>
    <w:rsid w:val="00604ADE"/>
    <w:rsid w:val="00640B84"/>
    <w:rsid w:val="006C1DCF"/>
    <w:rsid w:val="00702EB3"/>
    <w:rsid w:val="00737571"/>
    <w:rsid w:val="007564A4"/>
    <w:rsid w:val="007667F1"/>
    <w:rsid w:val="007703A2"/>
    <w:rsid w:val="00774591"/>
    <w:rsid w:val="007777B1"/>
    <w:rsid w:val="007A49F2"/>
    <w:rsid w:val="007E6F03"/>
    <w:rsid w:val="007F076B"/>
    <w:rsid w:val="007F20D5"/>
    <w:rsid w:val="007F5F9A"/>
    <w:rsid w:val="00807E9D"/>
    <w:rsid w:val="00815960"/>
    <w:rsid w:val="00820F17"/>
    <w:rsid w:val="00855A3E"/>
    <w:rsid w:val="0087402E"/>
    <w:rsid w:val="00874C9A"/>
    <w:rsid w:val="008A4E52"/>
    <w:rsid w:val="008B18F4"/>
    <w:rsid w:val="009016AE"/>
    <w:rsid w:val="009035F5"/>
    <w:rsid w:val="009119B0"/>
    <w:rsid w:val="00934A96"/>
    <w:rsid w:val="00944085"/>
    <w:rsid w:val="00946A27"/>
    <w:rsid w:val="00964A2A"/>
    <w:rsid w:val="00996467"/>
    <w:rsid w:val="009A0FFF"/>
    <w:rsid w:val="009A1A6B"/>
    <w:rsid w:val="00A4654E"/>
    <w:rsid w:val="00A73BBF"/>
    <w:rsid w:val="00A832A4"/>
    <w:rsid w:val="00A9746C"/>
    <w:rsid w:val="00AB29FA"/>
    <w:rsid w:val="00AD7E3C"/>
    <w:rsid w:val="00B2668F"/>
    <w:rsid w:val="00B40214"/>
    <w:rsid w:val="00B43549"/>
    <w:rsid w:val="00B5120D"/>
    <w:rsid w:val="00B5740C"/>
    <w:rsid w:val="00B62744"/>
    <w:rsid w:val="00B70858"/>
    <w:rsid w:val="00B8151A"/>
    <w:rsid w:val="00B8382C"/>
    <w:rsid w:val="00B83DFC"/>
    <w:rsid w:val="00B84367"/>
    <w:rsid w:val="00BF5844"/>
    <w:rsid w:val="00C10904"/>
    <w:rsid w:val="00C11D39"/>
    <w:rsid w:val="00C71D73"/>
    <w:rsid w:val="00C7735D"/>
    <w:rsid w:val="00CB1C1C"/>
    <w:rsid w:val="00CB7AE0"/>
    <w:rsid w:val="00CE78C0"/>
    <w:rsid w:val="00D17693"/>
    <w:rsid w:val="00D76ABB"/>
    <w:rsid w:val="00D81B5B"/>
    <w:rsid w:val="00D97D83"/>
    <w:rsid w:val="00DF051F"/>
    <w:rsid w:val="00DF32DE"/>
    <w:rsid w:val="00E02644"/>
    <w:rsid w:val="00E54E11"/>
    <w:rsid w:val="00EA1691"/>
    <w:rsid w:val="00EB320B"/>
    <w:rsid w:val="00F02DD7"/>
    <w:rsid w:val="00F26740"/>
    <w:rsid w:val="00F371B9"/>
    <w:rsid w:val="00F42DE5"/>
    <w:rsid w:val="00F56E35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8A27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gi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gif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gif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DCE11CB6254B03ABF5332F35B24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F1470-4D89-422A-AD88-06F70A9471EB}"/>
      </w:docPartPr>
      <w:docPartBody>
        <w:p w:rsidR="00F945E4" w:rsidRDefault="00F945E4">
          <w:pPr>
            <w:pStyle w:val="5CDCE11CB6254B03ABF5332F35B249A5"/>
          </w:pPr>
          <w:r>
            <w:t>Sunday</w:t>
          </w:r>
        </w:p>
      </w:docPartBody>
    </w:docPart>
    <w:docPart>
      <w:docPartPr>
        <w:name w:val="505110F19E2048238E8BCCD9B019C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623F-ED35-421E-AFF5-346E919523E0}"/>
      </w:docPartPr>
      <w:docPartBody>
        <w:p w:rsidR="00F945E4" w:rsidRDefault="00F945E4">
          <w:pPr>
            <w:pStyle w:val="505110F19E2048238E8BCCD9B019C2B6"/>
          </w:pPr>
          <w:r>
            <w:t>Monday</w:t>
          </w:r>
        </w:p>
      </w:docPartBody>
    </w:docPart>
    <w:docPart>
      <w:docPartPr>
        <w:name w:val="3FB01AF717F1439FA7F48CBE482D0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584F8-C12A-40E6-971D-62386C31C9F4}"/>
      </w:docPartPr>
      <w:docPartBody>
        <w:p w:rsidR="00F945E4" w:rsidRDefault="00F945E4">
          <w:pPr>
            <w:pStyle w:val="3FB01AF717F1439FA7F48CBE482D0DBA"/>
          </w:pPr>
          <w:r>
            <w:t>Tuesday</w:t>
          </w:r>
        </w:p>
      </w:docPartBody>
    </w:docPart>
    <w:docPart>
      <w:docPartPr>
        <w:name w:val="C7D0C98EA40E419DB0B3184825B2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E6C38-6BBA-42B2-A388-D602B82F0BEA}"/>
      </w:docPartPr>
      <w:docPartBody>
        <w:p w:rsidR="00F945E4" w:rsidRDefault="00F945E4">
          <w:pPr>
            <w:pStyle w:val="C7D0C98EA40E419DB0B3184825B2AFC9"/>
          </w:pPr>
          <w:r>
            <w:t>Wednesday</w:t>
          </w:r>
        </w:p>
      </w:docPartBody>
    </w:docPart>
    <w:docPart>
      <w:docPartPr>
        <w:name w:val="46AC3143572B44C89D47EE72CB90E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6F660-3FED-497F-80CC-8C24DF6E1728}"/>
      </w:docPartPr>
      <w:docPartBody>
        <w:p w:rsidR="00F945E4" w:rsidRDefault="00F945E4">
          <w:pPr>
            <w:pStyle w:val="46AC3143572B44C89D47EE72CB90E70C"/>
          </w:pPr>
          <w:r>
            <w:t>Thursday</w:t>
          </w:r>
        </w:p>
      </w:docPartBody>
    </w:docPart>
    <w:docPart>
      <w:docPartPr>
        <w:name w:val="502AE3FE0F8B47E9A78978DEE8E32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9E919-4062-41A6-8DD3-FA1077C30F4B}"/>
      </w:docPartPr>
      <w:docPartBody>
        <w:p w:rsidR="00F945E4" w:rsidRDefault="00F945E4">
          <w:pPr>
            <w:pStyle w:val="502AE3FE0F8B47E9A78978DEE8E3264F"/>
          </w:pPr>
          <w:r>
            <w:t>Friday</w:t>
          </w:r>
        </w:p>
      </w:docPartBody>
    </w:docPart>
    <w:docPart>
      <w:docPartPr>
        <w:name w:val="FF786FE6A1A144318FB4C3397EB2F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F6200-6B62-487C-A203-F4F9CB76DA5C}"/>
      </w:docPartPr>
      <w:docPartBody>
        <w:p w:rsidR="00F945E4" w:rsidRDefault="00F945E4">
          <w:pPr>
            <w:pStyle w:val="FF786FE6A1A144318FB4C3397EB2F05A"/>
          </w:pPr>
          <w:r>
            <w:t>Saturday</w:t>
          </w:r>
        </w:p>
      </w:docPartBody>
    </w:docPart>
    <w:docPart>
      <w:docPartPr>
        <w:name w:val="830132C3817645D8A62B9BB21D80B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A89A4-692B-47C8-A796-947D8235354F}"/>
      </w:docPartPr>
      <w:docPartBody>
        <w:p w:rsidR="00F945E4" w:rsidRDefault="00F945E4" w:rsidP="00F945E4">
          <w:pPr>
            <w:pStyle w:val="830132C3817645D8A62B9BB21D80BB18"/>
          </w:pPr>
          <w:r>
            <w:t>Sunday</w:t>
          </w:r>
        </w:p>
      </w:docPartBody>
    </w:docPart>
    <w:docPart>
      <w:docPartPr>
        <w:name w:val="ABA52DA2040845EDA0F208F3D0E8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ADDD1-997C-4F8C-B553-7DF51C37D92B}"/>
      </w:docPartPr>
      <w:docPartBody>
        <w:p w:rsidR="00F945E4" w:rsidRDefault="00F945E4" w:rsidP="00F945E4">
          <w:pPr>
            <w:pStyle w:val="ABA52DA2040845EDA0F208F3D0E893D2"/>
          </w:pPr>
          <w:r>
            <w:t>Monday</w:t>
          </w:r>
        </w:p>
      </w:docPartBody>
    </w:docPart>
    <w:docPart>
      <w:docPartPr>
        <w:name w:val="ADA6F5B6888E431A963E0733A79BA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E5EC-B00D-41C9-B99A-3F9B7A27B51C}"/>
      </w:docPartPr>
      <w:docPartBody>
        <w:p w:rsidR="00F945E4" w:rsidRDefault="00F945E4" w:rsidP="00F945E4">
          <w:pPr>
            <w:pStyle w:val="ADA6F5B6888E431A963E0733A79BAD73"/>
          </w:pPr>
          <w:r>
            <w:t>Tuesday</w:t>
          </w:r>
        </w:p>
      </w:docPartBody>
    </w:docPart>
    <w:docPart>
      <w:docPartPr>
        <w:name w:val="0810D1B4E510455EA49A3F2632560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DD829-C20C-4322-83DC-1873F5BE3081}"/>
      </w:docPartPr>
      <w:docPartBody>
        <w:p w:rsidR="00F945E4" w:rsidRDefault="00F945E4" w:rsidP="00F945E4">
          <w:pPr>
            <w:pStyle w:val="0810D1B4E510455EA49A3F2632560E58"/>
          </w:pPr>
          <w:r>
            <w:t>Wednesday</w:t>
          </w:r>
        </w:p>
      </w:docPartBody>
    </w:docPart>
    <w:docPart>
      <w:docPartPr>
        <w:name w:val="1F1F5C3950BD4D7AA2A4DC9FEA3F3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75C04-8E1A-407F-A422-7372BCDC18BD}"/>
      </w:docPartPr>
      <w:docPartBody>
        <w:p w:rsidR="00F945E4" w:rsidRDefault="00F945E4" w:rsidP="00F945E4">
          <w:pPr>
            <w:pStyle w:val="1F1F5C3950BD4D7AA2A4DC9FEA3F344D"/>
          </w:pPr>
          <w:r>
            <w:t>Thursday</w:t>
          </w:r>
        </w:p>
      </w:docPartBody>
    </w:docPart>
    <w:docPart>
      <w:docPartPr>
        <w:name w:val="25E835D6A96B49CABD327E03F2806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2379B-454F-41DF-8221-7FB76C0744A2}"/>
      </w:docPartPr>
      <w:docPartBody>
        <w:p w:rsidR="00F945E4" w:rsidRDefault="00F945E4" w:rsidP="00F945E4">
          <w:pPr>
            <w:pStyle w:val="25E835D6A96B49CABD327E03F2806D2A"/>
          </w:pPr>
          <w:r>
            <w:t>Friday</w:t>
          </w:r>
        </w:p>
      </w:docPartBody>
    </w:docPart>
    <w:docPart>
      <w:docPartPr>
        <w:name w:val="1EEAFCC5483E465592C36DCD0D9EB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C8EA5-BBAB-4709-9FED-F9EE1DA0F6F0}"/>
      </w:docPartPr>
      <w:docPartBody>
        <w:p w:rsidR="00F945E4" w:rsidRDefault="00F945E4" w:rsidP="00F945E4">
          <w:pPr>
            <w:pStyle w:val="1EEAFCC5483E465592C36DCD0D9EB9B4"/>
          </w:pPr>
          <w:r>
            <w:t>Saturday</w:t>
          </w:r>
        </w:p>
      </w:docPartBody>
    </w:docPart>
    <w:docPart>
      <w:docPartPr>
        <w:name w:val="AD477BF81E8E4623815FF11A0EE73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912E2-53E8-4F09-BA00-B1B7D4947B95}"/>
      </w:docPartPr>
      <w:docPartBody>
        <w:p w:rsidR="00F945E4" w:rsidRDefault="00F945E4" w:rsidP="00F945E4">
          <w:pPr>
            <w:pStyle w:val="AD477BF81E8E4623815FF11A0EE73811"/>
          </w:pPr>
          <w:r>
            <w:t>Sunday</w:t>
          </w:r>
        </w:p>
      </w:docPartBody>
    </w:docPart>
    <w:docPart>
      <w:docPartPr>
        <w:name w:val="2A3C227C681C4959A390C781ED286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0BB58-AAD3-4BFE-9DAF-CD0314EC1D52}"/>
      </w:docPartPr>
      <w:docPartBody>
        <w:p w:rsidR="00F945E4" w:rsidRDefault="00F945E4" w:rsidP="00F945E4">
          <w:pPr>
            <w:pStyle w:val="2A3C227C681C4959A390C781ED286B21"/>
          </w:pPr>
          <w:r>
            <w:t>Monday</w:t>
          </w:r>
        </w:p>
      </w:docPartBody>
    </w:docPart>
    <w:docPart>
      <w:docPartPr>
        <w:name w:val="94586C435EB641DD8D7AD2495D67F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553DF-7E6B-46B3-93EE-CF30C5F15EF7}"/>
      </w:docPartPr>
      <w:docPartBody>
        <w:p w:rsidR="00F945E4" w:rsidRDefault="00F945E4" w:rsidP="00F945E4">
          <w:pPr>
            <w:pStyle w:val="94586C435EB641DD8D7AD2495D67F3C8"/>
          </w:pPr>
          <w:r>
            <w:t>Tuesday</w:t>
          </w:r>
        </w:p>
      </w:docPartBody>
    </w:docPart>
    <w:docPart>
      <w:docPartPr>
        <w:name w:val="069352751C894281AA9C3225969EC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222BF-A939-4E07-81BE-645EAF1226F9}"/>
      </w:docPartPr>
      <w:docPartBody>
        <w:p w:rsidR="00F945E4" w:rsidRDefault="00F945E4" w:rsidP="00F945E4">
          <w:pPr>
            <w:pStyle w:val="069352751C894281AA9C3225969EC327"/>
          </w:pPr>
          <w:r>
            <w:t>Wednesday</w:t>
          </w:r>
        </w:p>
      </w:docPartBody>
    </w:docPart>
    <w:docPart>
      <w:docPartPr>
        <w:name w:val="4AD4F575FB7248FBB5CFDA4D51A61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13E8-FE23-4528-8AE3-57B6B21AFDB2}"/>
      </w:docPartPr>
      <w:docPartBody>
        <w:p w:rsidR="00F945E4" w:rsidRDefault="00F945E4" w:rsidP="00F945E4">
          <w:pPr>
            <w:pStyle w:val="4AD4F575FB7248FBB5CFDA4D51A61031"/>
          </w:pPr>
          <w:r>
            <w:t>Thursday</w:t>
          </w:r>
        </w:p>
      </w:docPartBody>
    </w:docPart>
    <w:docPart>
      <w:docPartPr>
        <w:name w:val="7ACFBAAFD13C4C9DBEA8662EA1729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2709F-4FB2-4CCF-8848-79929A76AD73}"/>
      </w:docPartPr>
      <w:docPartBody>
        <w:p w:rsidR="00F945E4" w:rsidRDefault="00F945E4" w:rsidP="00F945E4">
          <w:pPr>
            <w:pStyle w:val="7ACFBAAFD13C4C9DBEA8662EA17295D7"/>
          </w:pPr>
          <w:r>
            <w:t>Friday</w:t>
          </w:r>
        </w:p>
      </w:docPartBody>
    </w:docPart>
    <w:docPart>
      <w:docPartPr>
        <w:name w:val="288970858B874A8D9D49A9D390158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7DF3E-F6EA-42EC-B9A9-91CCD2FFF1B5}"/>
      </w:docPartPr>
      <w:docPartBody>
        <w:p w:rsidR="00F945E4" w:rsidRDefault="00F945E4" w:rsidP="00F945E4">
          <w:pPr>
            <w:pStyle w:val="288970858B874A8D9D49A9D3901588D5"/>
          </w:pPr>
          <w:r>
            <w:t>Saturday</w:t>
          </w:r>
        </w:p>
      </w:docPartBody>
    </w:docPart>
    <w:docPart>
      <w:docPartPr>
        <w:name w:val="4867493829364C7D92BEE7142858B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4096C-45C1-4109-BBE6-012CB986E3FE}"/>
      </w:docPartPr>
      <w:docPartBody>
        <w:p w:rsidR="00F945E4" w:rsidRDefault="00F945E4" w:rsidP="00F945E4">
          <w:pPr>
            <w:pStyle w:val="4867493829364C7D92BEE7142858BD59"/>
          </w:pPr>
          <w:r>
            <w:t>Sunday</w:t>
          </w:r>
        </w:p>
      </w:docPartBody>
    </w:docPart>
    <w:docPart>
      <w:docPartPr>
        <w:name w:val="5602217C241248B999B6CB174A365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8E5D1-202C-4D65-A694-249048DC1171}"/>
      </w:docPartPr>
      <w:docPartBody>
        <w:p w:rsidR="00F945E4" w:rsidRDefault="00F945E4" w:rsidP="00F945E4">
          <w:pPr>
            <w:pStyle w:val="5602217C241248B999B6CB174A365825"/>
          </w:pPr>
          <w:r>
            <w:t>Monday</w:t>
          </w:r>
        </w:p>
      </w:docPartBody>
    </w:docPart>
    <w:docPart>
      <w:docPartPr>
        <w:name w:val="7C4A46AFF99D48CCA24B36898F376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BA31A-86C2-4CC1-B005-8D875DB891A1}"/>
      </w:docPartPr>
      <w:docPartBody>
        <w:p w:rsidR="00F945E4" w:rsidRDefault="00F945E4" w:rsidP="00F945E4">
          <w:pPr>
            <w:pStyle w:val="7C4A46AFF99D48CCA24B36898F3762AC"/>
          </w:pPr>
          <w:r>
            <w:t>Tuesday</w:t>
          </w:r>
        </w:p>
      </w:docPartBody>
    </w:docPart>
    <w:docPart>
      <w:docPartPr>
        <w:name w:val="FECD5912B9F04DE4957B496BC5760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FF062-FF6C-40C8-ABDF-B8823ADBD4D5}"/>
      </w:docPartPr>
      <w:docPartBody>
        <w:p w:rsidR="00F945E4" w:rsidRDefault="00F945E4" w:rsidP="00F945E4">
          <w:pPr>
            <w:pStyle w:val="FECD5912B9F04DE4957B496BC57601C5"/>
          </w:pPr>
          <w:r>
            <w:t>Wednesday</w:t>
          </w:r>
        </w:p>
      </w:docPartBody>
    </w:docPart>
    <w:docPart>
      <w:docPartPr>
        <w:name w:val="9A3916B38D514BBB9DB8BDADEABD6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2C18E-6ABF-4C9A-A91D-0A5EED5F6961}"/>
      </w:docPartPr>
      <w:docPartBody>
        <w:p w:rsidR="00F945E4" w:rsidRDefault="00F945E4" w:rsidP="00F945E4">
          <w:pPr>
            <w:pStyle w:val="9A3916B38D514BBB9DB8BDADEABD6714"/>
          </w:pPr>
          <w:r>
            <w:t>Thursday</w:t>
          </w:r>
        </w:p>
      </w:docPartBody>
    </w:docPart>
    <w:docPart>
      <w:docPartPr>
        <w:name w:val="D155F52710FF4701B139C85023AEF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5221B-5FD8-4C17-9E31-AAFD6A6B4A15}"/>
      </w:docPartPr>
      <w:docPartBody>
        <w:p w:rsidR="00F945E4" w:rsidRDefault="00F945E4" w:rsidP="00F945E4">
          <w:pPr>
            <w:pStyle w:val="D155F52710FF4701B139C85023AEF37E"/>
          </w:pPr>
          <w:r>
            <w:t>Friday</w:t>
          </w:r>
        </w:p>
      </w:docPartBody>
    </w:docPart>
    <w:docPart>
      <w:docPartPr>
        <w:name w:val="F06329BFDDE543218DAC4398EC221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1EEC-1B53-41A3-AC89-C26115AA486A}"/>
      </w:docPartPr>
      <w:docPartBody>
        <w:p w:rsidR="00F945E4" w:rsidRDefault="00F945E4" w:rsidP="00F945E4">
          <w:pPr>
            <w:pStyle w:val="F06329BFDDE543218DAC4398EC2218F1"/>
          </w:pPr>
          <w:r>
            <w:t>Saturday</w:t>
          </w:r>
        </w:p>
      </w:docPartBody>
    </w:docPart>
    <w:docPart>
      <w:docPartPr>
        <w:name w:val="663E7EFE870D412E948E4D8F5AACE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C1C95-817F-491E-9A34-5BDFD751A08B}"/>
      </w:docPartPr>
      <w:docPartBody>
        <w:p w:rsidR="00F945E4" w:rsidRDefault="00F945E4" w:rsidP="00F945E4">
          <w:pPr>
            <w:pStyle w:val="663E7EFE870D412E948E4D8F5AACE8AF"/>
          </w:pPr>
          <w:r>
            <w:t>Sunday</w:t>
          </w:r>
        </w:p>
      </w:docPartBody>
    </w:docPart>
    <w:docPart>
      <w:docPartPr>
        <w:name w:val="3C5F731D05284394A941B56EFC344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0DBA8-6C3D-48A0-9C47-1CFCB464D355}"/>
      </w:docPartPr>
      <w:docPartBody>
        <w:p w:rsidR="00F945E4" w:rsidRDefault="00F945E4" w:rsidP="00F945E4">
          <w:pPr>
            <w:pStyle w:val="3C5F731D05284394A941B56EFC344EB0"/>
          </w:pPr>
          <w:r>
            <w:t>Monday</w:t>
          </w:r>
        </w:p>
      </w:docPartBody>
    </w:docPart>
    <w:docPart>
      <w:docPartPr>
        <w:name w:val="E5C142DC78E54F55BF9ACDC41701B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5F3EE-954B-4398-AEC3-09BE0A2C2CAB}"/>
      </w:docPartPr>
      <w:docPartBody>
        <w:p w:rsidR="00F945E4" w:rsidRDefault="00F945E4" w:rsidP="00F945E4">
          <w:pPr>
            <w:pStyle w:val="E5C142DC78E54F55BF9ACDC41701B686"/>
          </w:pPr>
          <w:r>
            <w:t>Tuesday</w:t>
          </w:r>
        </w:p>
      </w:docPartBody>
    </w:docPart>
    <w:docPart>
      <w:docPartPr>
        <w:name w:val="195573326C3E4B27854A25755DDA3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66F14-516E-4B43-9FAE-93DB7C19CA4C}"/>
      </w:docPartPr>
      <w:docPartBody>
        <w:p w:rsidR="00F945E4" w:rsidRDefault="00F945E4" w:rsidP="00F945E4">
          <w:pPr>
            <w:pStyle w:val="195573326C3E4B27854A25755DDA300D"/>
          </w:pPr>
          <w:r>
            <w:t>Wednesday</w:t>
          </w:r>
        </w:p>
      </w:docPartBody>
    </w:docPart>
    <w:docPart>
      <w:docPartPr>
        <w:name w:val="6CDDD2B610F740EE8C6C16451F411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CF6D6-5666-43A8-826D-F47B3661567A}"/>
      </w:docPartPr>
      <w:docPartBody>
        <w:p w:rsidR="00F945E4" w:rsidRDefault="00F945E4" w:rsidP="00F945E4">
          <w:pPr>
            <w:pStyle w:val="6CDDD2B610F740EE8C6C16451F411CEE"/>
          </w:pPr>
          <w:r>
            <w:t>Thursday</w:t>
          </w:r>
        </w:p>
      </w:docPartBody>
    </w:docPart>
    <w:docPart>
      <w:docPartPr>
        <w:name w:val="2B59DEDCA057402CA29E07B2AD984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AF8C2-FAC6-4285-970F-407D575CC792}"/>
      </w:docPartPr>
      <w:docPartBody>
        <w:p w:rsidR="00F945E4" w:rsidRDefault="00F945E4" w:rsidP="00F945E4">
          <w:pPr>
            <w:pStyle w:val="2B59DEDCA057402CA29E07B2AD984EA3"/>
          </w:pPr>
          <w:r>
            <w:t>Friday</w:t>
          </w:r>
        </w:p>
      </w:docPartBody>
    </w:docPart>
    <w:docPart>
      <w:docPartPr>
        <w:name w:val="055B3E7A7DE44E3C8542B0DE7D692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F24FD-E920-4091-A197-50DFBE05D1BF}"/>
      </w:docPartPr>
      <w:docPartBody>
        <w:p w:rsidR="00F945E4" w:rsidRDefault="00F945E4" w:rsidP="00F945E4">
          <w:pPr>
            <w:pStyle w:val="055B3E7A7DE44E3C8542B0DE7D692884"/>
          </w:pPr>
          <w:r>
            <w:t>Saturday</w:t>
          </w:r>
        </w:p>
      </w:docPartBody>
    </w:docPart>
    <w:docPart>
      <w:docPartPr>
        <w:name w:val="818D9D9C22DB40BCA2D8AADE107B1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7744-158C-49E5-A640-8354AB87F423}"/>
      </w:docPartPr>
      <w:docPartBody>
        <w:p w:rsidR="00F945E4" w:rsidRDefault="00F945E4" w:rsidP="00F945E4">
          <w:pPr>
            <w:pStyle w:val="818D9D9C22DB40BCA2D8AADE107B1CA5"/>
          </w:pPr>
          <w:r>
            <w:t>Sunday</w:t>
          </w:r>
        </w:p>
      </w:docPartBody>
    </w:docPart>
    <w:docPart>
      <w:docPartPr>
        <w:name w:val="C6BCDB82B0A24A2E83028CC09EFED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4E3A7-A36E-4890-8FCD-DDF4771D0AB2}"/>
      </w:docPartPr>
      <w:docPartBody>
        <w:p w:rsidR="00F945E4" w:rsidRDefault="00F945E4" w:rsidP="00F945E4">
          <w:pPr>
            <w:pStyle w:val="C6BCDB82B0A24A2E83028CC09EFED06F"/>
          </w:pPr>
          <w:r>
            <w:t>Monday</w:t>
          </w:r>
        </w:p>
      </w:docPartBody>
    </w:docPart>
    <w:docPart>
      <w:docPartPr>
        <w:name w:val="CC814E14A15341E3AD7A2E819CB3B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801A2-17A8-4438-B63A-75300EED6195}"/>
      </w:docPartPr>
      <w:docPartBody>
        <w:p w:rsidR="00F945E4" w:rsidRDefault="00F945E4" w:rsidP="00F945E4">
          <w:pPr>
            <w:pStyle w:val="CC814E14A15341E3AD7A2E819CB3B6D0"/>
          </w:pPr>
          <w:r>
            <w:t>Tuesday</w:t>
          </w:r>
        </w:p>
      </w:docPartBody>
    </w:docPart>
    <w:docPart>
      <w:docPartPr>
        <w:name w:val="16E046529ADF400C82AEB448B231E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EF130-E89A-4C14-AD0F-32B8D6DF81BA}"/>
      </w:docPartPr>
      <w:docPartBody>
        <w:p w:rsidR="00F945E4" w:rsidRDefault="00F945E4" w:rsidP="00F945E4">
          <w:pPr>
            <w:pStyle w:val="16E046529ADF400C82AEB448B231E557"/>
          </w:pPr>
          <w:r>
            <w:t>Wednesday</w:t>
          </w:r>
        </w:p>
      </w:docPartBody>
    </w:docPart>
    <w:docPart>
      <w:docPartPr>
        <w:name w:val="361D6849B5FE4AF683246C9BDF84B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A7676-16C8-4A30-8B34-7B1BF5279BE5}"/>
      </w:docPartPr>
      <w:docPartBody>
        <w:p w:rsidR="00F945E4" w:rsidRDefault="00F945E4" w:rsidP="00F945E4">
          <w:pPr>
            <w:pStyle w:val="361D6849B5FE4AF683246C9BDF84B4C3"/>
          </w:pPr>
          <w:r>
            <w:t>Thursday</w:t>
          </w:r>
        </w:p>
      </w:docPartBody>
    </w:docPart>
    <w:docPart>
      <w:docPartPr>
        <w:name w:val="E1B07DF288BA4707ACB1A9DC6FC8B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1A83B-304F-4600-BA8D-0C4AD89B0CBD}"/>
      </w:docPartPr>
      <w:docPartBody>
        <w:p w:rsidR="00F945E4" w:rsidRDefault="00F945E4" w:rsidP="00F945E4">
          <w:pPr>
            <w:pStyle w:val="E1B07DF288BA4707ACB1A9DC6FC8B6D1"/>
          </w:pPr>
          <w:r>
            <w:t>Friday</w:t>
          </w:r>
        </w:p>
      </w:docPartBody>
    </w:docPart>
    <w:docPart>
      <w:docPartPr>
        <w:name w:val="24F24CB13B3F4A67A349D95E73290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D2A1A-B6CB-4A8A-A107-898218B7A485}"/>
      </w:docPartPr>
      <w:docPartBody>
        <w:p w:rsidR="00F945E4" w:rsidRDefault="00F945E4" w:rsidP="00F945E4">
          <w:pPr>
            <w:pStyle w:val="24F24CB13B3F4A67A349D95E732903C4"/>
          </w:pPr>
          <w:r>
            <w:t>Saturday</w:t>
          </w:r>
        </w:p>
      </w:docPartBody>
    </w:docPart>
    <w:docPart>
      <w:docPartPr>
        <w:name w:val="77D66C3A1E574378916BD6227A4E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9D97-76A4-48C2-81C9-172971E94053}"/>
      </w:docPartPr>
      <w:docPartBody>
        <w:p w:rsidR="00F945E4" w:rsidRDefault="00F945E4" w:rsidP="00F945E4">
          <w:pPr>
            <w:pStyle w:val="77D66C3A1E574378916BD6227A4ED817"/>
          </w:pPr>
          <w:r>
            <w:t>Sunday</w:t>
          </w:r>
        </w:p>
      </w:docPartBody>
    </w:docPart>
    <w:docPart>
      <w:docPartPr>
        <w:name w:val="24715E5FF36042A192AA4EC5FD3F4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AAB9E-7DA6-4D13-9E8F-CEE42CB405AA}"/>
      </w:docPartPr>
      <w:docPartBody>
        <w:p w:rsidR="00F945E4" w:rsidRDefault="00F945E4" w:rsidP="00F945E4">
          <w:pPr>
            <w:pStyle w:val="24715E5FF36042A192AA4EC5FD3F4E6B"/>
          </w:pPr>
          <w:r>
            <w:t>Monday</w:t>
          </w:r>
        </w:p>
      </w:docPartBody>
    </w:docPart>
    <w:docPart>
      <w:docPartPr>
        <w:name w:val="6EA088796C574DDCAF50DD6D21B2A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2C9B1-D603-42A9-824F-FA511B42FB97}"/>
      </w:docPartPr>
      <w:docPartBody>
        <w:p w:rsidR="00F945E4" w:rsidRDefault="00F945E4" w:rsidP="00F945E4">
          <w:pPr>
            <w:pStyle w:val="6EA088796C574DDCAF50DD6D21B2A0F4"/>
          </w:pPr>
          <w:r>
            <w:t>Tuesday</w:t>
          </w:r>
        </w:p>
      </w:docPartBody>
    </w:docPart>
    <w:docPart>
      <w:docPartPr>
        <w:name w:val="1FEA8EAB7E014687B1AC4DEF5BD95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D583B-A8D6-44AC-AEFB-10BEC7540AB5}"/>
      </w:docPartPr>
      <w:docPartBody>
        <w:p w:rsidR="00F945E4" w:rsidRDefault="00F945E4" w:rsidP="00F945E4">
          <w:pPr>
            <w:pStyle w:val="1FEA8EAB7E014687B1AC4DEF5BD95EEE"/>
          </w:pPr>
          <w:r>
            <w:t>Wednesday</w:t>
          </w:r>
        </w:p>
      </w:docPartBody>
    </w:docPart>
    <w:docPart>
      <w:docPartPr>
        <w:name w:val="112B41B411254D289ABEEDD0DFB42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1EB40-32CE-4DFC-A694-A3EC77B7AACF}"/>
      </w:docPartPr>
      <w:docPartBody>
        <w:p w:rsidR="00F945E4" w:rsidRDefault="00F945E4" w:rsidP="00F945E4">
          <w:pPr>
            <w:pStyle w:val="112B41B411254D289ABEEDD0DFB42659"/>
          </w:pPr>
          <w:r>
            <w:t>Thursday</w:t>
          </w:r>
        </w:p>
      </w:docPartBody>
    </w:docPart>
    <w:docPart>
      <w:docPartPr>
        <w:name w:val="34BD96EEC2724767B206C8089D3AB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8AC03-F35E-4BF8-8333-79E0A7A7C119}"/>
      </w:docPartPr>
      <w:docPartBody>
        <w:p w:rsidR="00F945E4" w:rsidRDefault="00F945E4" w:rsidP="00F945E4">
          <w:pPr>
            <w:pStyle w:val="34BD96EEC2724767B206C8089D3AB5FF"/>
          </w:pPr>
          <w:r>
            <w:t>Friday</w:t>
          </w:r>
        </w:p>
      </w:docPartBody>
    </w:docPart>
    <w:docPart>
      <w:docPartPr>
        <w:name w:val="21E5A671BD9942B591501F1663BB9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CEF59-0898-4F31-B207-AADCDBE70CBF}"/>
      </w:docPartPr>
      <w:docPartBody>
        <w:p w:rsidR="00F945E4" w:rsidRDefault="00F945E4" w:rsidP="00F945E4">
          <w:pPr>
            <w:pStyle w:val="21E5A671BD9942B591501F1663BB9A62"/>
          </w:pPr>
          <w:r>
            <w:t>Saturday</w:t>
          </w:r>
        </w:p>
      </w:docPartBody>
    </w:docPart>
    <w:docPart>
      <w:docPartPr>
        <w:name w:val="8451594165B1466CA617449E88F6D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A4821-8704-4203-A2BD-13408B3EBD55}"/>
      </w:docPartPr>
      <w:docPartBody>
        <w:p w:rsidR="00F945E4" w:rsidRDefault="00F945E4" w:rsidP="00F945E4">
          <w:pPr>
            <w:pStyle w:val="8451594165B1466CA617449E88F6DC53"/>
          </w:pPr>
          <w:r>
            <w:t>Sunday</w:t>
          </w:r>
        </w:p>
      </w:docPartBody>
    </w:docPart>
    <w:docPart>
      <w:docPartPr>
        <w:name w:val="8FE1A90713664C6DB9212C01005D1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C3BF-D98A-4B82-9177-3B7D24A47508}"/>
      </w:docPartPr>
      <w:docPartBody>
        <w:p w:rsidR="00F945E4" w:rsidRDefault="00F945E4" w:rsidP="00F945E4">
          <w:pPr>
            <w:pStyle w:val="8FE1A90713664C6DB9212C01005D135D"/>
          </w:pPr>
          <w:r>
            <w:t>Monday</w:t>
          </w:r>
        </w:p>
      </w:docPartBody>
    </w:docPart>
    <w:docPart>
      <w:docPartPr>
        <w:name w:val="BF5CFB7186F043B3BF64D64CB3A9C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03458-945A-461D-A7B1-495D8C238145}"/>
      </w:docPartPr>
      <w:docPartBody>
        <w:p w:rsidR="00F945E4" w:rsidRDefault="00F945E4" w:rsidP="00F945E4">
          <w:pPr>
            <w:pStyle w:val="BF5CFB7186F043B3BF64D64CB3A9C707"/>
          </w:pPr>
          <w:r>
            <w:t>Tuesday</w:t>
          </w:r>
        </w:p>
      </w:docPartBody>
    </w:docPart>
    <w:docPart>
      <w:docPartPr>
        <w:name w:val="30ED4E1F0091401BA90442F93AE8F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B1303-7452-45E1-A5EE-6AEA7A9EAC5C}"/>
      </w:docPartPr>
      <w:docPartBody>
        <w:p w:rsidR="00F945E4" w:rsidRDefault="00F945E4" w:rsidP="00F945E4">
          <w:pPr>
            <w:pStyle w:val="30ED4E1F0091401BA90442F93AE8F1CA"/>
          </w:pPr>
          <w:r>
            <w:t>Wednesday</w:t>
          </w:r>
        </w:p>
      </w:docPartBody>
    </w:docPart>
    <w:docPart>
      <w:docPartPr>
        <w:name w:val="A94AD06341804EA1BB466BCB53A62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649EA-B61E-4B12-90FC-0550ACC5A3B1}"/>
      </w:docPartPr>
      <w:docPartBody>
        <w:p w:rsidR="00F945E4" w:rsidRDefault="00F945E4" w:rsidP="00F945E4">
          <w:pPr>
            <w:pStyle w:val="A94AD06341804EA1BB466BCB53A627AF"/>
          </w:pPr>
          <w:r>
            <w:t>Thursday</w:t>
          </w:r>
        </w:p>
      </w:docPartBody>
    </w:docPart>
    <w:docPart>
      <w:docPartPr>
        <w:name w:val="4189BF80611A465C9439FD85A282F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7FB3F-1276-4FB8-9F3A-1223C9962560}"/>
      </w:docPartPr>
      <w:docPartBody>
        <w:p w:rsidR="00F945E4" w:rsidRDefault="00F945E4" w:rsidP="00F945E4">
          <w:pPr>
            <w:pStyle w:val="4189BF80611A465C9439FD85A282FEE3"/>
          </w:pPr>
          <w:r>
            <w:t>Friday</w:t>
          </w:r>
        </w:p>
      </w:docPartBody>
    </w:docPart>
    <w:docPart>
      <w:docPartPr>
        <w:name w:val="9F6ABCC8295C485FA03FAAB8840D6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337DA-05FB-4246-80D2-C36D32D92663}"/>
      </w:docPartPr>
      <w:docPartBody>
        <w:p w:rsidR="00F945E4" w:rsidRDefault="00F945E4" w:rsidP="00F945E4">
          <w:pPr>
            <w:pStyle w:val="9F6ABCC8295C485FA03FAAB8840D6CF5"/>
          </w:pPr>
          <w:r>
            <w:t>Saturday</w:t>
          </w:r>
        </w:p>
      </w:docPartBody>
    </w:docPart>
    <w:docPart>
      <w:docPartPr>
        <w:name w:val="CB54BB4B9AEF48499E979F94391E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EEF5B-3042-41A1-9E67-050FC768830E}"/>
      </w:docPartPr>
      <w:docPartBody>
        <w:p w:rsidR="00F945E4" w:rsidRDefault="00F945E4" w:rsidP="00F945E4">
          <w:pPr>
            <w:pStyle w:val="CB54BB4B9AEF48499E979F94391E0781"/>
          </w:pPr>
          <w:r>
            <w:t>Sunday</w:t>
          </w:r>
        </w:p>
      </w:docPartBody>
    </w:docPart>
    <w:docPart>
      <w:docPartPr>
        <w:name w:val="58D3DC7F06824DA4BADA5B04EAA95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B4141-00C8-4704-A709-8B61FC4F6DC7}"/>
      </w:docPartPr>
      <w:docPartBody>
        <w:p w:rsidR="00F945E4" w:rsidRDefault="00F945E4" w:rsidP="00F945E4">
          <w:pPr>
            <w:pStyle w:val="58D3DC7F06824DA4BADA5B04EAA9559D"/>
          </w:pPr>
          <w:r>
            <w:t>Monday</w:t>
          </w:r>
        </w:p>
      </w:docPartBody>
    </w:docPart>
    <w:docPart>
      <w:docPartPr>
        <w:name w:val="E91E16946C9C494C92CDFBE960F95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70DB2-2C43-418B-98DC-3AD3AF5B0678}"/>
      </w:docPartPr>
      <w:docPartBody>
        <w:p w:rsidR="00F945E4" w:rsidRDefault="00F945E4" w:rsidP="00F945E4">
          <w:pPr>
            <w:pStyle w:val="E91E16946C9C494C92CDFBE960F9597E"/>
          </w:pPr>
          <w:r>
            <w:t>Tuesday</w:t>
          </w:r>
        </w:p>
      </w:docPartBody>
    </w:docPart>
    <w:docPart>
      <w:docPartPr>
        <w:name w:val="FAFD564B3F5E4D9D9C07324ACA017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0C4CB-D6CE-4552-AB65-DC1372E6AC39}"/>
      </w:docPartPr>
      <w:docPartBody>
        <w:p w:rsidR="00F945E4" w:rsidRDefault="00F945E4" w:rsidP="00F945E4">
          <w:pPr>
            <w:pStyle w:val="FAFD564B3F5E4D9D9C07324ACA01759C"/>
          </w:pPr>
          <w:r>
            <w:t>Wednesday</w:t>
          </w:r>
        </w:p>
      </w:docPartBody>
    </w:docPart>
    <w:docPart>
      <w:docPartPr>
        <w:name w:val="23030A37AFFE445491070916FC8A1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C5673-96FC-4EBB-B9BB-E38ABB936011}"/>
      </w:docPartPr>
      <w:docPartBody>
        <w:p w:rsidR="00F945E4" w:rsidRDefault="00F945E4" w:rsidP="00F945E4">
          <w:pPr>
            <w:pStyle w:val="23030A37AFFE445491070916FC8A115F"/>
          </w:pPr>
          <w:r>
            <w:t>Thursday</w:t>
          </w:r>
        </w:p>
      </w:docPartBody>
    </w:docPart>
    <w:docPart>
      <w:docPartPr>
        <w:name w:val="D1D80C5D165B4A87A126D3C0AC511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6C535-4F94-4B67-BE78-C179EB14533C}"/>
      </w:docPartPr>
      <w:docPartBody>
        <w:p w:rsidR="00F945E4" w:rsidRDefault="00F945E4" w:rsidP="00F945E4">
          <w:pPr>
            <w:pStyle w:val="D1D80C5D165B4A87A126D3C0AC511A4E"/>
          </w:pPr>
          <w:r>
            <w:t>Friday</w:t>
          </w:r>
        </w:p>
      </w:docPartBody>
    </w:docPart>
    <w:docPart>
      <w:docPartPr>
        <w:name w:val="7CEC923E1E674A9DB4B47710BF8F9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42732-76E9-419D-ABBC-BBA023437845}"/>
      </w:docPartPr>
      <w:docPartBody>
        <w:p w:rsidR="00F945E4" w:rsidRDefault="00F945E4" w:rsidP="00F945E4">
          <w:pPr>
            <w:pStyle w:val="7CEC923E1E674A9DB4B47710BF8F97B5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Balloon">
    <w:panose1 w:val="020B0300000000020000"/>
    <w:charset w:val="00"/>
    <w:family w:val="swiss"/>
    <w:pitch w:val="variable"/>
    <w:sig w:usb0="00000083" w:usb1="00000000" w:usb2="00000000" w:usb3="00000000" w:csb0="00000009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</w:font>
  <w:font w:name="Adorable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lacklightD">
    <w:panose1 w:val="04020605050C02020D02"/>
    <w:charset w:val="00"/>
    <w:family w:val="decorative"/>
    <w:pitch w:val="variable"/>
    <w:sig w:usb0="00000007" w:usb1="00000000" w:usb2="00000000" w:usb3="00000000" w:csb0="00000013" w:csb1="00000000"/>
  </w:font>
  <w:font w:name="4 my lov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 bit sketchy">
    <w:panose1 w:val="00000504000000000004"/>
    <w:charset w:val="00"/>
    <w:family w:val="auto"/>
    <w:pitch w:val="variable"/>
    <w:sig w:usb0="00000003" w:usb1="00000000" w:usb2="00000000" w:usb3="00000000" w:csb0="00000001" w:csb1="00000000"/>
  </w:font>
  <w:font w:name="Dancing Script OT">
    <w:panose1 w:val="02000000000000000000"/>
    <w:charset w:val="00"/>
    <w:family w:val="modern"/>
    <w:notTrueType/>
    <w:pitch w:val="variable"/>
    <w:sig w:usb0="A000002F" w:usb1="4000000B" w:usb2="00000000" w:usb3="00000000" w:csb0="00000111" w:csb1="00000000"/>
  </w:font>
  <w:font w:name="Calume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illigans Isl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5E4"/>
    <w:rsid w:val="002C375B"/>
    <w:rsid w:val="00605ADE"/>
    <w:rsid w:val="00883D8E"/>
    <w:rsid w:val="00B74408"/>
    <w:rsid w:val="00F9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DCE11CB6254B03ABF5332F35B249A5">
    <w:name w:val="5CDCE11CB6254B03ABF5332F35B249A5"/>
  </w:style>
  <w:style w:type="paragraph" w:customStyle="1" w:styleId="505110F19E2048238E8BCCD9B019C2B6">
    <w:name w:val="505110F19E2048238E8BCCD9B019C2B6"/>
  </w:style>
  <w:style w:type="paragraph" w:customStyle="1" w:styleId="3FB01AF717F1439FA7F48CBE482D0DBA">
    <w:name w:val="3FB01AF717F1439FA7F48CBE482D0DBA"/>
  </w:style>
  <w:style w:type="paragraph" w:customStyle="1" w:styleId="C7D0C98EA40E419DB0B3184825B2AFC9">
    <w:name w:val="C7D0C98EA40E419DB0B3184825B2AFC9"/>
  </w:style>
  <w:style w:type="paragraph" w:customStyle="1" w:styleId="46AC3143572B44C89D47EE72CB90E70C">
    <w:name w:val="46AC3143572B44C89D47EE72CB90E70C"/>
  </w:style>
  <w:style w:type="paragraph" w:customStyle="1" w:styleId="502AE3FE0F8B47E9A78978DEE8E3264F">
    <w:name w:val="502AE3FE0F8B47E9A78978DEE8E3264F"/>
  </w:style>
  <w:style w:type="paragraph" w:customStyle="1" w:styleId="FF786FE6A1A144318FB4C3397EB2F05A">
    <w:name w:val="FF786FE6A1A144318FB4C3397EB2F05A"/>
  </w:style>
  <w:style w:type="paragraph" w:customStyle="1" w:styleId="830132C3817645D8A62B9BB21D80BB18">
    <w:name w:val="830132C3817645D8A62B9BB21D80BB18"/>
    <w:rsid w:val="00F945E4"/>
  </w:style>
  <w:style w:type="paragraph" w:customStyle="1" w:styleId="ABA52DA2040845EDA0F208F3D0E893D2">
    <w:name w:val="ABA52DA2040845EDA0F208F3D0E893D2"/>
    <w:rsid w:val="00F945E4"/>
  </w:style>
  <w:style w:type="paragraph" w:customStyle="1" w:styleId="ADA6F5B6888E431A963E0733A79BAD73">
    <w:name w:val="ADA6F5B6888E431A963E0733A79BAD73"/>
    <w:rsid w:val="00F945E4"/>
  </w:style>
  <w:style w:type="paragraph" w:customStyle="1" w:styleId="0810D1B4E510455EA49A3F2632560E58">
    <w:name w:val="0810D1B4E510455EA49A3F2632560E58"/>
    <w:rsid w:val="00F945E4"/>
  </w:style>
  <w:style w:type="paragraph" w:customStyle="1" w:styleId="1F1F5C3950BD4D7AA2A4DC9FEA3F344D">
    <w:name w:val="1F1F5C3950BD4D7AA2A4DC9FEA3F344D"/>
    <w:rsid w:val="00F945E4"/>
  </w:style>
  <w:style w:type="paragraph" w:customStyle="1" w:styleId="25E835D6A96B49CABD327E03F2806D2A">
    <w:name w:val="25E835D6A96B49CABD327E03F2806D2A"/>
    <w:rsid w:val="00F945E4"/>
  </w:style>
  <w:style w:type="paragraph" w:customStyle="1" w:styleId="1EEAFCC5483E465592C36DCD0D9EB9B4">
    <w:name w:val="1EEAFCC5483E465592C36DCD0D9EB9B4"/>
    <w:rsid w:val="00F945E4"/>
  </w:style>
  <w:style w:type="paragraph" w:customStyle="1" w:styleId="AD477BF81E8E4623815FF11A0EE73811">
    <w:name w:val="AD477BF81E8E4623815FF11A0EE73811"/>
    <w:rsid w:val="00F945E4"/>
  </w:style>
  <w:style w:type="paragraph" w:customStyle="1" w:styleId="2A3C227C681C4959A390C781ED286B21">
    <w:name w:val="2A3C227C681C4959A390C781ED286B21"/>
    <w:rsid w:val="00F945E4"/>
  </w:style>
  <w:style w:type="paragraph" w:customStyle="1" w:styleId="94586C435EB641DD8D7AD2495D67F3C8">
    <w:name w:val="94586C435EB641DD8D7AD2495D67F3C8"/>
    <w:rsid w:val="00F945E4"/>
  </w:style>
  <w:style w:type="paragraph" w:customStyle="1" w:styleId="069352751C894281AA9C3225969EC327">
    <w:name w:val="069352751C894281AA9C3225969EC327"/>
    <w:rsid w:val="00F945E4"/>
  </w:style>
  <w:style w:type="paragraph" w:customStyle="1" w:styleId="4AD4F575FB7248FBB5CFDA4D51A61031">
    <w:name w:val="4AD4F575FB7248FBB5CFDA4D51A61031"/>
    <w:rsid w:val="00F945E4"/>
  </w:style>
  <w:style w:type="paragraph" w:customStyle="1" w:styleId="7ACFBAAFD13C4C9DBEA8662EA17295D7">
    <w:name w:val="7ACFBAAFD13C4C9DBEA8662EA17295D7"/>
    <w:rsid w:val="00F945E4"/>
  </w:style>
  <w:style w:type="paragraph" w:customStyle="1" w:styleId="288970858B874A8D9D49A9D3901588D5">
    <w:name w:val="288970858B874A8D9D49A9D3901588D5"/>
    <w:rsid w:val="00F945E4"/>
  </w:style>
  <w:style w:type="paragraph" w:customStyle="1" w:styleId="4867493829364C7D92BEE7142858BD59">
    <w:name w:val="4867493829364C7D92BEE7142858BD59"/>
    <w:rsid w:val="00F945E4"/>
  </w:style>
  <w:style w:type="paragraph" w:customStyle="1" w:styleId="5602217C241248B999B6CB174A365825">
    <w:name w:val="5602217C241248B999B6CB174A365825"/>
    <w:rsid w:val="00F945E4"/>
  </w:style>
  <w:style w:type="paragraph" w:customStyle="1" w:styleId="7C4A46AFF99D48CCA24B36898F3762AC">
    <w:name w:val="7C4A46AFF99D48CCA24B36898F3762AC"/>
    <w:rsid w:val="00F945E4"/>
  </w:style>
  <w:style w:type="paragraph" w:customStyle="1" w:styleId="FECD5912B9F04DE4957B496BC57601C5">
    <w:name w:val="FECD5912B9F04DE4957B496BC57601C5"/>
    <w:rsid w:val="00F945E4"/>
  </w:style>
  <w:style w:type="paragraph" w:customStyle="1" w:styleId="9A3916B38D514BBB9DB8BDADEABD6714">
    <w:name w:val="9A3916B38D514BBB9DB8BDADEABD6714"/>
    <w:rsid w:val="00F945E4"/>
  </w:style>
  <w:style w:type="paragraph" w:customStyle="1" w:styleId="D155F52710FF4701B139C85023AEF37E">
    <w:name w:val="D155F52710FF4701B139C85023AEF37E"/>
    <w:rsid w:val="00F945E4"/>
  </w:style>
  <w:style w:type="paragraph" w:customStyle="1" w:styleId="F06329BFDDE543218DAC4398EC2218F1">
    <w:name w:val="F06329BFDDE543218DAC4398EC2218F1"/>
    <w:rsid w:val="00F945E4"/>
  </w:style>
  <w:style w:type="paragraph" w:customStyle="1" w:styleId="663E7EFE870D412E948E4D8F5AACE8AF">
    <w:name w:val="663E7EFE870D412E948E4D8F5AACE8AF"/>
    <w:rsid w:val="00F945E4"/>
  </w:style>
  <w:style w:type="paragraph" w:customStyle="1" w:styleId="3C5F731D05284394A941B56EFC344EB0">
    <w:name w:val="3C5F731D05284394A941B56EFC344EB0"/>
    <w:rsid w:val="00F945E4"/>
  </w:style>
  <w:style w:type="paragraph" w:customStyle="1" w:styleId="E5C142DC78E54F55BF9ACDC41701B686">
    <w:name w:val="E5C142DC78E54F55BF9ACDC41701B686"/>
    <w:rsid w:val="00F945E4"/>
  </w:style>
  <w:style w:type="paragraph" w:customStyle="1" w:styleId="195573326C3E4B27854A25755DDA300D">
    <w:name w:val="195573326C3E4B27854A25755DDA300D"/>
    <w:rsid w:val="00F945E4"/>
  </w:style>
  <w:style w:type="paragraph" w:customStyle="1" w:styleId="6CDDD2B610F740EE8C6C16451F411CEE">
    <w:name w:val="6CDDD2B610F740EE8C6C16451F411CEE"/>
    <w:rsid w:val="00F945E4"/>
  </w:style>
  <w:style w:type="paragraph" w:customStyle="1" w:styleId="2B59DEDCA057402CA29E07B2AD984EA3">
    <w:name w:val="2B59DEDCA057402CA29E07B2AD984EA3"/>
    <w:rsid w:val="00F945E4"/>
  </w:style>
  <w:style w:type="paragraph" w:customStyle="1" w:styleId="055B3E7A7DE44E3C8542B0DE7D692884">
    <w:name w:val="055B3E7A7DE44E3C8542B0DE7D692884"/>
    <w:rsid w:val="00F945E4"/>
  </w:style>
  <w:style w:type="paragraph" w:customStyle="1" w:styleId="818D9D9C22DB40BCA2D8AADE107B1CA5">
    <w:name w:val="818D9D9C22DB40BCA2D8AADE107B1CA5"/>
    <w:rsid w:val="00F945E4"/>
  </w:style>
  <w:style w:type="paragraph" w:customStyle="1" w:styleId="C6BCDB82B0A24A2E83028CC09EFED06F">
    <w:name w:val="C6BCDB82B0A24A2E83028CC09EFED06F"/>
    <w:rsid w:val="00F945E4"/>
  </w:style>
  <w:style w:type="paragraph" w:customStyle="1" w:styleId="CC814E14A15341E3AD7A2E819CB3B6D0">
    <w:name w:val="CC814E14A15341E3AD7A2E819CB3B6D0"/>
    <w:rsid w:val="00F945E4"/>
  </w:style>
  <w:style w:type="paragraph" w:customStyle="1" w:styleId="16E046529ADF400C82AEB448B231E557">
    <w:name w:val="16E046529ADF400C82AEB448B231E557"/>
    <w:rsid w:val="00F945E4"/>
  </w:style>
  <w:style w:type="paragraph" w:customStyle="1" w:styleId="361D6849B5FE4AF683246C9BDF84B4C3">
    <w:name w:val="361D6849B5FE4AF683246C9BDF84B4C3"/>
    <w:rsid w:val="00F945E4"/>
  </w:style>
  <w:style w:type="paragraph" w:customStyle="1" w:styleId="E1B07DF288BA4707ACB1A9DC6FC8B6D1">
    <w:name w:val="E1B07DF288BA4707ACB1A9DC6FC8B6D1"/>
    <w:rsid w:val="00F945E4"/>
  </w:style>
  <w:style w:type="paragraph" w:customStyle="1" w:styleId="24F24CB13B3F4A67A349D95E732903C4">
    <w:name w:val="24F24CB13B3F4A67A349D95E732903C4"/>
    <w:rsid w:val="00F945E4"/>
  </w:style>
  <w:style w:type="paragraph" w:customStyle="1" w:styleId="77D66C3A1E574378916BD6227A4ED817">
    <w:name w:val="77D66C3A1E574378916BD6227A4ED817"/>
    <w:rsid w:val="00F945E4"/>
  </w:style>
  <w:style w:type="paragraph" w:customStyle="1" w:styleId="24715E5FF36042A192AA4EC5FD3F4E6B">
    <w:name w:val="24715E5FF36042A192AA4EC5FD3F4E6B"/>
    <w:rsid w:val="00F945E4"/>
  </w:style>
  <w:style w:type="paragraph" w:customStyle="1" w:styleId="6EA088796C574DDCAF50DD6D21B2A0F4">
    <w:name w:val="6EA088796C574DDCAF50DD6D21B2A0F4"/>
    <w:rsid w:val="00F945E4"/>
  </w:style>
  <w:style w:type="paragraph" w:customStyle="1" w:styleId="1FEA8EAB7E014687B1AC4DEF5BD95EEE">
    <w:name w:val="1FEA8EAB7E014687B1AC4DEF5BD95EEE"/>
    <w:rsid w:val="00F945E4"/>
  </w:style>
  <w:style w:type="paragraph" w:customStyle="1" w:styleId="112B41B411254D289ABEEDD0DFB42659">
    <w:name w:val="112B41B411254D289ABEEDD0DFB42659"/>
    <w:rsid w:val="00F945E4"/>
  </w:style>
  <w:style w:type="paragraph" w:customStyle="1" w:styleId="34BD96EEC2724767B206C8089D3AB5FF">
    <w:name w:val="34BD96EEC2724767B206C8089D3AB5FF"/>
    <w:rsid w:val="00F945E4"/>
  </w:style>
  <w:style w:type="paragraph" w:customStyle="1" w:styleId="21E5A671BD9942B591501F1663BB9A62">
    <w:name w:val="21E5A671BD9942B591501F1663BB9A62"/>
    <w:rsid w:val="00F945E4"/>
  </w:style>
  <w:style w:type="paragraph" w:customStyle="1" w:styleId="8451594165B1466CA617449E88F6DC53">
    <w:name w:val="8451594165B1466CA617449E88F6DC53"/>
    <w:rsid w:val="00F945E4"/>
  </w:style>
  <w:style w:type="paragraph" w:customStyle="1" w:styleId="8FE1A90713664C6DB9212C01005D135D">
    <w:name w:val="8FE1A90713664C6DB9212C01005D135D"/>
    <w:rsid w:val="00F945E4"/>
  </w:style>
  <w:style w:type="paragraph" w:customStyle="1" w:styleId="BF5CFB7186F043B3BF64D64CB3A9C707">
    <w:name w:val="BF5CFB7186F043B3BF64D64CB3A9C707"/>
    <w:rsid w:val="00F945E4"/>
  </w:style>
  <w:style w:type="paragraph" w:customStyle="1" w:styleId="30ED4E1F0091401BA90442F93AE8F1CA">
    <w:name w:val="30ED4E1F0091401BA90442F93AE8F1CA"/>
    <w:rsid w:val="00F945E4"/>
  </w:style>
  <w:style w:type="paragraph" w:customStyle="1" w:styleId="A94AD06341804EA1BB466BCB53A627AF">
    <w:name w:val="A94AD06341804EA1BB466BCB53A627AF"/>
    <w:rsid w:val="00F945E4"/>
  </w:style>
  <w:style w:type="paragraph" w:customStyle="1" w:styleId="4189BF80611A465C9439FD85A282FEE3">
    <w:name w:val="4189BF80611A465C9439FD85A282FEE3"/>
    <w:rsid w:val="00F945E4"/>
  </w:style>
  <w:style w:type="paragraph" w:customStyle="1" w:styleId="9F6ABCC8295C485FA03FAAB8840D6CF5">
    <w:name w:val="9F6ABCC8295C485FA03FAAB8840D6CF5"/>
    <w:rsid w:val="00F945E4"/>
  </w:style>
  <w:style w:type="paragraph" w:customStyle="1" w:styleId="CB54BB4B9AEF48499E979F94391E0781">
    <w:name w:val="CB54BB4B9AEF48499E979F94391E0781"/>
    <w:rsid w:val="00F945E4"/>
  </w:style>
  <w:style w:type="paragraph" w:customStyle="1" w:styleId="58D3DC7F06824DA4BADA5B04EAA9559D">
    <w:name w:val="58D3DC7F06824DA4BADA5B04EAA9559D"/>
    <w:rsid w:val="00F945E4"/>
  </w:style>
  <w:style w:type="paragraph" w:customStyle="1" w:styleId="E91E16946C9C494C92CDFBE960F9597E">
    <w:name w:val="E91E16946C9C494C92CDFBE960F9597E"/>
    <w:rsid w:val="00F945E4"/>
  </w:style>
  <w:style w:type="paragraph" w:customStyle="1" w:styleId="FAFD564B3F5E4D9D9C07324ACA01759C">
    <w:name w:val="FAFD564B3F5E4D9D9C07324ACA01759C"/>
    <w:rsid w:val="00F945E4"/>
  </w:style>
  <w:style w:type="paragraph" w:customStyle="1" w:styleId="23030A37AFFE445491070916FC8A115F">
    <w:name w:val="23030A37AFFE445491070916FC8A115F"/>
    <w:rsid w:val="00F945E4"/>
  </w:style>
  <w:style w:type="paragraph" w:customStyle="1" w:styleId="D1D80C5D165B4A87A126D3C0AC511A4E">
    <w:name w:val="D1D80C5D165B4A87A126D3C0AC511A4E"/>
    <w:rsid w:val="00F945E4"/>
  </w:style>
  <w:style w:type="paragraph" w:customStyle="1" w:styleId="7CEC923E1E674A9DB4B47710BF8F97B5">
    <w:name w:val="7CEC923E1E674A9DB4B47710BF8F97B5"/>
    <w:rsid w:val="00F945E4"/>
  </w:style>
  <w:style w:type="paragraph" w:customStyle="1" w:styleId="64B1EC66D7664A7FB5C9D5F490AC0377">
    <w:name w:val="64B1EC66D7664A7FB5C9D5F490AC0377"/>
    <w:rsid w:val="00F945E4"/>
  </w:style>
  <w:style w:type="paragraph" w:customStyle="1" w:styleId="85F81395101649189E1BCDFA5DAF1183">
    <w:name w:val="85F81395101649189E1BCDFA5DAF1183"/>
    <w:rsid w:val="00F945E4"/>
  </w:style>
  <w:style w:type="paragraph" w:customStyle="1" w:styleId="8EE8891BB18D4DBAB6758A68941F431B">
    <w:name w:val="8EE8891BB18D4DBAB6758A68941F431B"/>
    <w:rsid w:val="00F945E4"/>
  </w:style>
  <w:style w:type="paragraph" w:customStyle="1" w:styleId="6AED25EDDA7B43B38B7168C0F15FA5F2">
    <w:name w:val="6AED25EDDA7B43B38B7168C0F15FA5F2"/>
    <w:rsid w:val="00F945E4"/>
  </w:style>
  <w:style w:type="paragraph" w:customStyle="1" w:styleId="137E93DE490548099009DDD4BE747767">
    <w:name w:val="137E93DE490548099009DDD4BE747767"/>
    <w:rsid w:val="00F945E4"/>
  </w:style>
  <w:style w:type="paragraph" w:customStyle="1" w:styleId="4FC58BD42CEF45D99AA84A948E559786">
    <w:name w:val="4FC58BD42CEF45D99AA84A948E559786"/>
    <w:rsid w:val="00F945E4"/>
  </w:style>
  <w:style w:type="paragraph" w:customStyle="1" w:styleId="21DA798B87A2445A9580AB66DE929301">
    <w:name w:val="21DA798B87A2445A9580AB66DE929301"/>
    <w:rsid w:val="00F945E4"/>
  </w:style>
  <w:style w:type="paragraph" w:customStyle="1" w:styleId="32F81FCC363144D4AEEF20D9E6D592F4">
    <w:name w:val="32F81FCC363144D4AEEF20D9E6D592F4"/>
    <w:rsid w:val="00F945E4"/>
  </w:style>
  <w:style w:type="paragraph" w:customStyle="1" w:styleId="DEAEAAA8A3864ABFB8FE51AB6E50B805">
    <w:name w:val="DEAEAAA8A3864ABFB8FE51AB6E50B805"/>
    <w:rsid w:val="00F945E4"/>
  </w:style>
  <w:style w:type="paragraph" w:customStyle="1" w:styleId="DC67455CACED49BAA6FE875A7601EEE1">
    <w:name w:val="DC67455CACED49BAA6FE875A7601EEE1"/>
    <w:rsid w:val="00F945E4"/>
  </w:style>
  <w:style w:type="paragraph" w:customStyle="1" w:styleId="680852DBCA954C238452373C4F7B8251">
    <w:name w:val="680852DBCA954C238452373C4F7B8251"/>
    <w:rsid w:val="00F945E4"/>
  </w:style>
  <w:style w:type="paragraph" w:customStyle="1" w:styleId="2A7559CD0347498F87D415E1014705BE">
    <w:name w:val="2A7559CD0347498F87D415E1014705BE"/>
    <w:rsid w:val="00F945E4"/>
  </w:style>
  <w:style w:type="paragraph" w:customStyle="1" w:styleId="3013A6C48DD34284BB1247640CCC61C7">
    <w:name w:val="3013A6C48DD34284BB1247640CCC61C7"/>
    <w:rsid w:val="00F945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4B734D-909D-475E-8617-D7568B91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51B954C-5C4F-4C01-9FD0-C40699D6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9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2023-09-29T17:46:00Z</dcterms:created>
  <dcterms:modified xsi:type="dcterms:W3CDTF">2023-12-20T16:44:00Z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